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8CD8E" w14:textId="1AAD89E2" w:rsidR="00743859" w:rsidRDefault="00743859" w:rsidP="004029CE">
      <w:pPr>
        <w:spacing w:before="0" w:after="0"/>
        <w:jc w:val="center"/>
        <w:rPr>
          <w:b/>
          <w:u w:val="single"/>
        </w:rPr>
      </w:pPr>
      <w:r>
        <w:rPr>
          <w:b/>
          <w:u w:val="single"/>
        </w:rPr>
        <w:t>AHL Conference Vendor</w:t>
      </w:r>
      <w:r w:rsidRPr="002C08D7">
        <w:rPr>
          <w:b/>
          <w:u w:val="single"/>
        </w:rPr>
        <w:t xml:space="preserve"> Application</w:t>
      </w:r>
      <w:r>
        <w:rPr>
          <w:b/>
          <w:u w:val="single"/>
        </w:rPr>
        <w:t>*</w:t>
      </w:r>
    </w:p>
    <w:p w14:paraId="60D07E2E" w14:textId="77777777" w:rsidR="004029CE" w:rsidRPr="004029CE" w:rsidRDefault="004029CE" w:rsidP="004029CE">
      <w:pPr>
        <w:spacing w:before="0" w:after="0"/>
        <w:jc w:val="center"/>
        <w:rPr>
          <w:b/>
          <w:sz w:val="8"/>
          <w:szCs w:val="8"/>
          <w:u w:val="single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1"/>
        <w:gridCol w:w="3285"/>
        <w:gridCol w:w="1687"/>
        <w:gridCol w:w="2407"/>
      </w:tblGrid>
      <w:tr w:rsidR="000172E5" w:rsidRPr="00637200" w14:paraId="3BBA0D6B" w14:textId="77777777" w:rsidTr="006145D8">
        <w:tc>
          <w:tcPr>
            <w:tcW w:w="5000" w:type="pct"/>
            <w:gridSpan w:val="4"/>
            <w:shd w:val="clear" w:color="auto" w:fill="7CCA62" w:themeFill="accent5"/>
            <w:vAlign w:val="bottom"/>
          </w:tcPr>
          <w:p w14:paraId="005799F5" w14:textId="0CAF9598" w:rsidR="000172E5" w:rsidRPr="00637200" w:rsidRDefault="004D07D3" w:rsidP="00F95BE7">
            <w:pPr>
              <w:pStyle w:val="Heading1"/>
              <w:spacing w:before="0" w:after="0"/>
            </w:pPr>
            <w:r w:rsidRPr="00864678">
              <w:rPr>
                <w:sz w:val="24"/>
                <w:szCs w:val="24"/>
              </w:rPr>
              <w:t>Contact Information</w:t>
            </w:r>
          </w:p>
        </w:tc>
      </w:tr>
      <w:tr w:rsidR="000172E5" w:rsidRPr="00846B76" w14:paraId="0E627DF7" w14:textId="77777777" w:rsidTr="00F02369">
        <w:sdt>
          <w:sdtPr>
            <w:rPr>
              <w:sz w:val="24"/>
              <w:szCs w:val="24"/>
            </w:rPr>
            <w:id w:val="1621259925"/>
            <w:placeholder>
              <w:docPart w:val="0A6383402D7B4609B5F72301D785BEF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58" w:type="pct"/>
                <w:vAlign w:val="bottom"/>
              </w:tcPr>
              <w:p w14:paraId="6BA18B4D" w14:textId="77777777" w:rsidR="000172E5" w:rsidRPr="00864678" w:rsidRDefault="007147D7" w:rsidP="00F02369">
                <w:pPr>
                  <w:pStyle w:val="NormalIndent"/>
                  <w:ind w:left="0"/>
                  <w:rPr>
                    <w:sz w:val="24"/>
                    <w:szCs w:val="24"/>
                  </w:rPr>
                </w:pPr>
                <w:r w:rsidRPr="00864678">
                  <w:rPr>
                    <w:sz w:val="24"/>
                    <w:szCs w:val="24"/>
                  </w:rPr>
                  <w:t>First Name</w:t>
                </w:r>
              </w:p>
            </w:tc>
          </w:sdtContent>
        </w:sdt>
        <w:tc>
          <w:tcPr>
            <w:tcW w:w="3942" w:type="pct"/>
            <w:gridSpan w:val="3"/>
            <w:tcBorders>
              <w:bottom w:val="single" w:sz="4" w:space="0" w:color="auto"/>
            </w:tcBorders>
            <w:vAlign w:val="bottom"/>
          </w:tcPr>
          <w:p w14:paraId="2F69F180" w14:textId="0E58EB97" w:rsidR="000172E5" w:rsidRPr="00864678" w:rsidRDefault="00F02369" w:rsidP="00311D4F">
            <w:pPr>
              <w:rPr>
                <w:sz w:val="24"/>
                <w:szCs w:val="24"/>
              </w:rPr>
            </w:pPr>
            <w:r w:rsidRPr="00864678">
              <w:rPr>
                <w:sz w:val="24"/>
                <w:szCs w:val="24"/>
              </w:rPr>
              <w:t xml:space="preserve">                                                      Last Name</w:t>
            </w:r>
          </w:p>
        </w:tc>
      </w:tr>
      <w:tr w:rsidR="004D07D3" w:rsidRPr="00846B76" w14:paraId="7D15E428" w14:textId="77777777" w:rsidTr="00F02369">
        <w:tc>
          <w:tcPr>
            <w:tcW w:w="1058" w:type="pct"/>
            <w:vAlign w:val="bottom"/>
          </w:tcPr>
          <w:p w14:paraId="5B26E438" w14:textId="6C3BAF0D" w:rsidR="004D07D3" w:rsidRPr="00864678" w:rsidRDefault="004D07D3" w:rsidP="00F02369">
            <w:pPr>
              <w:pStyle w:val="NormalIndent"/>
              <w:ind w:left="0"/>
              <w:rPr>
                <w:sz w:val="24"/>
                <w:szCs w:val="24"/>
              </w:rPr>
            </w:pPr>
            <w:r w:rsidRPr="00864678">
              <w:rPr>
                <w:sz w:val="24"/>
                <w:szCs w:val="24"/>
              </w:rPr>
              <w:t>Organization</w:t>
            </w:r>
          </w:p>
        </w:tc>
        <w:tc>
          <w:tcPr>
            <w:tcW w:w="394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E0E13AE" w14:textId="77777777" w:rsidR="004D07D3" w:rsidRPr="00864678" w:rsidRDefault="004D07D3" w:rsidP="00311D4F">
            <w:pPr>
              <w:rPr>
                <w:sz w:val="24"/>
                <w:szCs w:val="24"/>
              </w:rPr>
            </w:pPr>
          </w:p>
        </w:tc>
      </w:tr>
      <w:tr w:rsidR="004D07D3" w:rsidRPr="00846B76" w14:paraId="21BFB404" w14:textId="77777777" w:rsidTr="00F02369">
        <w:sdt>
          <w:sdtPr>
            <w:rPr>
              <w:sz w:val="24"/>
              <w:szCs w:val="24"/>
            </w:rPr>
            <w:id w:val="946660661"/>
            <w:placeholder>
              <w:docPart w:val="44F5566E6CD64002A0349DD93BFD931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58" w:type="pct"/>
                <w:vAlign w:val="bottom"/>
              </w:tcPr>
              <w:p w14:paraId="7342A077" w14:textId="77777777" w:rsidR="000172E5" w:rsidRPr="00864678" w:rsidRDefault="007147D7" w:rsidP="00F02369">
                <w:pPr>
                  <w:pStyle w:val="NormalIndent"/>
                  <w:ind w:left="0"/>
                  <w:rPr>
                    <w:sz w:val="24"/>
                    <w:szCs w:val="24"/>
                  </w:rPr>
                </w:pPr>
                <w:r w:rsidRPr="00864678">
                  <w:rPr>
                    <w:sz w:val="24"/>
                    <w:szCs w:val="24"/>
                  </w:rPr>
                  <w:t>Cell Phone</w:t>
                </w:r>
              </w:p>
            </w:tc>
          </w:sdtContent>
        </w:sdt>
        <w:tc>
          <w:tcPr>
            <w:tcW w:w="175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E12F9A1" w14:textId="77777777" w:rsidR="000172E5" w:rsidRPr="00864678" w:rsidRDefault="000172E5" w:rsidP="00311D4F">
            <w:pPr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id w:val="-1223447272"/>
            <w:placeholder>
              <w:docPart w:val="8F5A0DD6DFFA4AC5AAB613C46FD24B4C"/>
            </w:placeholder>
            <w:temporary/>
            <w:showingPlcHdr/>
            <w15:appearance w15:val="hidden"/>
          </w:sdtPr>
          <w:sdtEndPr/>
          <w:sdtContent>
            <w:tc>
              <w:tcPr>
                <w:tcW w:w="901" w:type="pct"/>
                <w:tcBorders>
                  <w:top w:val="single" w:sz="4" w:space="0" w:color="auto"/>
                </w:tcBorders>
                <w:vAlign w:val="bottom"/>
              </w:tcPr>
              <w:p w14:paraId="18FF6DD5" w14:textId="77777777" w:rsidR="000172E5" w:rsidRPr="00864678" w:rsidRDefault="007147D7" w:rsidP="00311D4F">
                <w:pPr>
                  <w:rPr>
                    <w:sz w:val="24"/>
                    <w:szCs w:val="24"/>
                  </w:rPr>
                </w:pPr>
                <w:r w:rsidRPr="00864678">
                  <w:rPr>
                    <w:sz w:val="24"/>
                    <w:szCs w:val="24"/>
                  </w:rPr>
                  <w:t>Work Phone</w:t>
                </w:r>
              </w:p>
            </w:tc>
          </w:sdtContent>
        </w:sdt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253DC7" w14:textId="77777777" w:rsidR="000172E5" w:rsidRPr="00864678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846B76" w14:paraId="6EB27BA4" w14:textId="77777777" w:rsidTr="00F02369">
        <w:sdt>
          <w:sdtPr>
            <w:rPr>
              <w:sz w:val="24"/>
              <w:szCs w:val="24"/>
            </w:rPr>
            <w:id w:val="1334104394"/>
            <w:placeholder>
              <w:docPart w:val="3C16719CE1CF465A9018AE409FBF6D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58" w:type="pct"/>
                <w:vAlign w:val="bottom"/>
              </w:tcPr>
              <w:p w14:paraId="5269C42F" w14:textId="77777777" w:rsidR="000172E5" w:rsidRPr="00864678" w:rsidRDefault="007147D7" w:rsidP="00F02369">
                <w:pPr>
                  <w:pStyle w:val="NormalIndent"/>
                  <w:ind w:left="0"/>
                  <w:rPr>
                    <w:sz w:val="24"/>
                    <w:szCs w:val="24"/>
                  </w:rPr>
                </w:pPr>
                <w:r w:rsidRPr="00864678">
                  <w:rPr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3942" w:type="pct"/>
            <w:gridSpan w:val="3"/>
            <w:tcBorders>
              <w:bottom w:val="single" w:sz="4" w:space="0" w:color="auto"/>
            </w:tcBorders>
            <w:vAlign w:val="bottom"/>
          </w:tcPr>
          <w:p w14:paraId="3E982AE5" w14:textId="77777777" w:rsidR="000172E5" w:rsidRPr="00864678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846B76" w14:paraId="7B05B8E8" w14:textId="77777777" w:rsidTr="006145D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03E245C" w14:textId="77777777" w:rsidR="000172E5" w:rsidRPr="00846B76" w:rsidRDefault="000172E5" w:rsidP="001B7CEA">
            <w:pPr>
              <w:ind w:left="520"/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29A80113" w14:textId="77777777" w:rsidTr="006145D8">
        <w:tc>
          <w:tcPr>
            <w:tcW w:w="5000" w:type="pct"/>
            <w:gridSpan w:val="4"/>
            <w:shd w:val="clear" w:color="auto" w:fill="7CCA62" w:themeFill="accent5"/>
            <w:vAlign w:val="bottom"/>
          </w:tcPr>
          <w:p w14:paraId="2593942B" w14:textId="57393E54" w:rsidR="000172E5" w:rsidRPr="00864678" w:rsidRDefault="00B718F5" w:rsidP="00F95BE7">
            <w:pPr>
              <w:pStyle w:val="Heading1"/>
              <w:spacing w:before="0" w:after="0" w:line="259" w:lineRule="auto"/>
              <w:rPr>
                <w:sz w:val="24"/>
                <w:szCs w:val="24"/>
              </w:rPr>
            </w:pPr>
            <w:r w:rsidRPr="00864678">
              <w:rPr>
                <w:sz w:val="24"/>
                <w:szCs w:val="24"/>
              </w:rPr>
              <w:t>Description of</w:t>
            </w:r>
            <w:r w:rsidR="00F02369" w:rsidRPr="00864678">
              <w:rPr>
                <w:sz w:val="24"/>
                <w:szCs w:val="24"/>
              </w:rPr>
              <w:t xml:space="preserve"> Vendor</w:t>
            </w:r>
            <w:r w:rsidRPr="00864678">
              <w:rPr>
                <w:sz w:val="24"/>
                <w:szCs w:val="24"/>
              </w:rPr>
              <w:t xml:space="preserve"> Table</w:t>
            </w:r>
            <w:r w:rsidR="004D07D3" w:rsidRPr="00864678">
              <w:rPr>
                <w:sz w:val="24"/>
                <w:szCs w:val="24"/>
              </w:rPr>
              <w:t xml:space="preserve"> </w:t>
            </w:r>
          </w:p>
        </w:tc>
      </w:tr>
    </w:tbl>
    <w:p w14:paraId="42908DC1" w14:textId="75319A97" w:rsidR="00B8458A" w:rsidRPr="00864678" w:rsidRDefault="004D07D3" w:rsidP="00B8458A">
      <w:pPr>
        <w:rPr>
          <w:sz w:val="24"/>
          <w:szCs w:val="24"/>
        </w:rPr>
      </w:pPr>
      <w:r w:rsidRPr="00864678">
        <w:rPr>
          <w:sz w:val="24"/>
          <w:szCs w:val="24"/>
        </w:rPr>
        <w:t xml:space="preserve">What </w:t>
      </w:r>
      <w:r w:rsidR="00B718F5" w:rsidRPr="00864678">
        <w:rPr>
          <w:sz w:val="24"/>
          <w:szCs w:val="24"/>
        </w:rPr>
        <w:t xml:space="preserve">resource information </w:t>
      </w:r>
      <w:r w:rsidR="00B8458A" w:rsidRPr="00864678">
        <w:rPr>
          <w:sz w:val="24"/>
          <w:szCs w:val="24"/>
        </w:rPr>
        <w:t xml:space="preserve">and </w:t>
      </w:r>
      <w:r w:rsidR="00743859" w:rsidRPr="00864678">
        <w:rPr>
          <w:sz w:val="24"/>
          <w:szCs w:val="24"/>
        </w:rPr>
        <w:t>giveaways</w:t>
      </w:r>
      <w:r w:rsidR="00B8458A" w:rsidRPr="00864678">
        <w:rPr>
          <w:sz w:val="24"/>
          <w:szCs w:val="24"/>
        </w:rPr>
        <w:t xml:space="preserve"> will you provide at your table?</w:t>
      </w:r>
    </w:p>
    <w:tbl>
      <w:tblPr>
        <w:tblStyle w:val="TableGrid"/>
        <w:tblW w:w="0" w:type="auto"/>
        <w:tblBorders>
          <w:left w:val="triple" w:sz="4" w:space="0" w:color="70AC2E"/>
          <w:bottom w:val="triple" w:sz="4" w:space="0" w:color="70AC2E"/>
          <w:right w:val="triple" w:sz="4" w:space="0" w:color="70AC2E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10"/>
      </w:tblGrid>
      <w:tr w:rsidR="00B8458A" w:rsidRPr="00864678" w14:paraId="52FDD162" w14:textId="77777777" w:rsidTr="007D57AB">
        <w:tc>
          <w:tcPr>
            <w:tcW w:w="9350" w:type="dxa"/>
          </w:tcPr>
          <w:p w14:paraId="38594020" w14:textId="1198B8A9" w:rsidR="00B8458A" w:rsidRPr="00864678" w:rsidRDefault="00B8458A" w:rsidP="009D5D6A">
            <w:pPr>
              <w:rPr>
                <w:sz w:val="24"/>
                <w:szCs w:val="24"/>
              </w:rPr>
            </w:pPr>
          </w:p>
        </w:tc>
      </w:tr>
    </w:tbl>
    <w:p w14:paraId="67119A87" w14:textId="325E5EBC" w:rsidR="00B8458A" w:rsidRPr="00864678" w:rsidRDefault="00B718F5" w:rsidP="002E1403">
      <w:r w:rsidRPr="00864678">
        <w:rPr>
          <w:sz w:val="24"/>
          <w:szCs w:val="24"/>
        </w:rPr>
        <w:t>Will you be able to provide a door prize?</w:t>
      </w:r>
      <w:r w:rsidR="002E1403" w:rsidRPr="00864678">
        <w:rPr>
          <w:sz w:val="24"/>
          <w:szCs w:val="24"/>
        </w:rPr>
        <w:t xml:space="preserve"> ___ </w:t>
      </w:r>
      <w:r w:rsidR="00743859" w:rsidRPr="00864678">
        <w:rPr>
          <w:sz w:val="24"/>
          <w:szCs w:val="24"/>
        </w:rPr>
        <w:t>yes _</w:t>
      </w:r>
      <w:r w:rsidR="002E1403" w:rsidRPr="00864678">
        <w:rPr>
          <w:sz w:val="24"/>
          <w:szCs w:val="24"/>
        </w:rPr>
        <w:t>__ no</w:t>
      </w:r>
      <w:r w:rsidR="001B7CEA" w:rsidRPr="00864678">
        <w:rPr>
          <w:sz w:val="24"/>
          <w:szCs w:val="24"/>
        </w:rPr>
        <w:t xml:space="preserve">  </w:t>
      </w:r>
      <w:r w:rsidR="008C6D06" w:rsidRPr="00864678">
        <w:rPr>
          <w:sz w:val="24"/>
          <w:szCs w:val="24"/>
        </w:rPr>
        <w:t xml:space="preserve"> I</w:t>
      </w:r>
      <w:r w:rsidR="00462EE9" w:rsidRPr="00864678">
        <w:rPr>
          <w:sz w:val="24"/>
          <w:szCs w:val="24"/>
        </w:rPr>
        <w:t xml:space="preserve">f yes, please describe: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8458A" w:rsidRPr="00864678" w14:paraId="331EA1B6" w14:textId="77777777" w:rsidTr="0045136D">
        <w:tc>
          <w:tcPr>
            <w:tcW w:w="9350" w:type="dxa"/>
          </w:tcPr>
          <w:p w14:paraId="29621725" w14:textId="77777777" w:rsidR="00B8458A" w:rsidRPr="00864678" w:rsidRDefault="00B8458A" w:rsidP="0045136D">
            <w:pPr>
              <w:rPr>
                <w:sz w:val="24"/>
                <w:szCs w:val="24"/>
              </w:rPr>
            </w:pPr>
          </w:p>
        </w:tc>
      </w:tr>
    </w:tbl>
    <w:p w14:paraId="7068DC07" w14:textId="0E8D1007" w:rsidR="00970AA1" w:rsidRPr="00864678" w:rsidRDefault="00F715D8" w:rsidP="001C034C">
      <w:pPr>
        <w:shd w:val="clear" w:color="auto" w:fill="B0DFA0" w:themeFill="accent5" w:themeFillTint="99"/>
        <w:spacing w:before="120" w:after="120" w:line="259" w:lineRule="auto"/>
        <w:rPr>
          <w:rFonts w:asciiTheme="majorHAnsi" w:hAnsiTheme="majorHAnsi"/>
          <w:b/>
          <w:bCs/>
          <w:sz w:val="24"/>
          <w:szCs w:val="24"/>
        </w:rPr>
      </w:pPr>
      <w:r w:rsidRPr="00864678">
        <w:rPr>
          <w:rFonts w:asciiTheme="majorHAnsi" w:hAnsiTheme="majorHAnsi"/>
          <w:b/>
          <w:bCs/>
          <w:sz w:val="24"/>
          <w:szCs w:val="24"/>
        </w:rPr>
        <w:t>Vendor</w:t>
      </w:r>
      <w:r w:rsidR="00CF5D95" w:rsidRPr="00864678">
        <w:rPr>
          <w:rFonts w:asciiTheme="majorHAnsi" w:hAnsiTheme="majorHAnsi"/>
          <w:b/>
          <w:bCs/>
          <w:sz w:val="24"/>
          <w:szCs w:val="24"/>
        </w:rPr>
        <w:t xml:space="preserve"> </w:t>
      </w:r>
      <w:r w:rsidR="00743859" w:rsidRPr="00864678">
        <w:rPr>
          <w:rFonts w:asciiTheme="majorHAnsi" w:hAnsiTheme="majorHAnsi"/>
          <w:b/>
          <w:bCs/>
          <w:sz w:val="24"/>
          <w:szCs w:val="24"/>
        </w:rPr>
        <w:t xml:space="preserve">Guidelines </w:t>
      </w:r>
    </w:p>
    <w:p w14:paraId="6B29FF9E" w14:textId="2B36CAFD" w:rsidR="00970AA1" w:rsidRPr="00CD25A8" w:rsidRDefault="00F27DF5" w:rsidP="00322A74">
      <w:pPr>
        <w:pStyle w:val="ListParagraph"/>
        <w:numPr>
          <w:ilvl w:val="0"/>
          <w:numId w:val="23"/>
        </w:numPr>
        <w:ind w:left="360"/>
        <w:rPr>
          <w:rFonts w:cstheme="minorHAnsi"/>
          <w:sz w:val="20"/>
          <w:szCs w:val="20"/>
        </w:rPr>
      </w:pPr>
      <w:r w:rsidRPr="00CD25A8">
        <w:rPr>
          <w:rFonts w:cstheme="minorHAnsi"/>
          <w:sz w:val="20"/>
          <w:szCs w:val="20"/>
        </w:rPr>
        <w:t xml:space="preserve">Conference theme: </w:t>
      </w:r>
      <w:r w:rsidR="001A1F97" w:rsidRPr="00CD25A8">
        <w:rPr>
          <w:rFonts w:cstheme="minorHAnsi"/>
          <w:b/>
          <w:bCs/>
          <w:sz w:val="20"/>
          <w:szCs w:val="20"/>
        </w:rPr>
        <w:t>E</w:t>
      </w:r>
      <w:r w:rsidR="00743859" w:rsidRPr="00CD25A8">
        <w:rPr>
          <w:rFonts w:cstheme="minorHAnsi"/>
          <w:b/>
          <w:bCs/>
          <w:sz w:val="20"/>
          <w:szCs w:val="20"/>
        </w:rPr>
        <w:t xml:space="preserve">at Well, Move Well, Live Well </w:t>
      </w:r>
    </w:p>
    <w:p w14:paraId="7AF23166" w14:textId="294B5C47" w:rsidR="00743859" w:rsidRPr="00CD25A8" w:rsidRDefault="00743859" w:rsidP="00322A74">
      <w:pPr>
        <w:pStyle w:val="ListParagraph"/>
        <w:numPr>
          <w:ilvl w:val="0"/>
          <w:numId w:val="23"/>
        </w:numPr>
        <w:ind w:left="360"/>
        <w:rPr>
          <w:rFonts w:cstheme="minorHAnsi"/>
          <w:sz w:val="20"/>
          <w:szCs w:val="20"/>
        </w:rPr>
      </w:pPr>
      <w:r w:rsidRPr="00CD25A8">
        <w:rPr>
          <w:rFonts w:cstheme="minorHAnsi"/>
          <w:sz w:val="20"/>
          <w:szCs w:val="20"/>
        </w:rPr>
        <w:t xml:space="preserve">All Vendors must submit their application and payment by the deadline (first come – first served) </w:t>
      </w:r>
    </w:p>
    <w:p w14:paraId="5B3D4783" w14:textId="3859AB94" w:rsidR="00743859" w:rsidRPr="00CD25A8" w:rsidRDefault="00743859" w:rsidP="00743859">
      <w:pPr>
        <w:pStyle w:val="ListParagraph"/>
        <w:numPr>
          <w:ilvl w:val="0"/>
          <w:numId w:val="23"/>
        </w:numPr>
        <w:ind w:left="360"/>
        <w:rPr>
          <w:rFonts w:cstheme="minorHAnsi"/>
          <w:sz w:val="20"/>
          <w:szCs w:val="20"/>
        </w:rPr>
      </w:pPr>
      <w:r w:rsidRPr="00CD25A8">
        <w:rPr>
          <w:rFonts w:cstheme="minorHAnsi"/>
          <w:b/>
          <w:bCs/>
          <w:sz w:val="20"/>
          <w:szCs w:val="20"/>
        </w:rPr>
        <w:t>Cost per table is $50</w:t>
      </w:r>
      <w:r w:rsidRPr="00CD25A8">
        <w:rPr>
          <w:rFonts w:cstheme="minorHAnsi"/>
          <w:sz w:val="20"/>
          <w:szCs w:val="20"/>
        </w:rPr>
        <w:t>. All tables will be shirted in black, but you may bring your own tablecloth if desired.</w:t>
      </w:r>
      <w:r w:rsidR="0091009D" w:rsidRPr="00CD25A8">
        <w:rPr>
          <w:rFonts w:cstheme="minorHAnsi"/>
          <w:sz w:val="20"/>
          <w:szCs w:val="20"/>
        </w:rPr>
        <w:t xml:space="preserve"> An invoice will be provided.</w:t>
      </w:r>
      <w:r w:rsidRPr="00CD25A8">
        <w:rPr>
          <w:rFonts w:cstheme="minorHAnsi"/>
          <w:sz w:val="20"/>
          <w:szCs w:val="20"/>
        </w:rPr>
        <w:t xml:space="preserve"> Please make checks payable to: Goeins-Williams Associates, Inc., (conference facilitator).</w:t>
      </w:r>
    </w:p>
    <w:p w14:paraId="2E176F94" w14:textId="49EB034F" w:rsidR="00945337" w:rsidRPr="00CD25A8" w:rsidRDefault="003403D4" w:rsidP="00322A74">
      <w:pPr>
        <w:pStyle w:val="ListParagraph"/>
        <w:numPr>
          <w:ilvl w:val="0"/>
          <w:numId w:val="23"/>
        </w:numPr>
        <w:ind w:left="360"/>
        <w:rPr>
          <w:rFonts w:cstheme="minorHAnsi"/>
          <w:sz w:val="20"/>
          <w:szCs w:val="20"/>
        </w:rPr>
      </w:pPr>
      <w:r w:rsidRPr="00CD25A8">
        <w:rPr>
          <w:rFonts w:cstheme="minorHAnsi"/>
          <w:sz w:val="20"/>
          <w:szCs w:val="20"/>
        </w:rPr>
        <w:t xml:space="preserve">Vendor set up is </w:t>
      </w:r>
      <w:r w:rsidR="00580BE7" w:rsidRPr="00CD25A8">
        <w:rPr>
          <w:rFonts w:cstheme="minorHAnsi"/>
          <w:sz w:val="20"/>
          <w:szCs w:val="20"/>
        </w:rPr>
        <w:t>4:00 pm</w:t>
      </w:r>
      <w:r w:rsidRPr="00CD25A8">
        <w:rPr>
          <w:rFonts w:cstheme="minorHAnsi"/>
          <w:sz w:val="20"/>
          <w:szCs w:val="20"/>
        </w:rPr>
        <w:t xml:space="preserve"> o</w:t>
      </w:r>
      <w:r w:rsidR="00120C92" w:rsidRPr="00CD25A8">
        <w:rPr>
          <w:rFonts w:cstheme="minorHAnsi"/>
          <w:sz w:val="20"/>
          <w:szCs w:val="20"/>
        </w:rPr>
        <w:t>n June 4 or 7:00 am on June 5, the day of the conference.</w:t>
      </w:r>
      <w:r w:rsidR="009D79A1" w:rsidRPr="00CD25A8">
        <w:rPr>
          <w:rFonts w:cstheme="minorHAnsi"/>
          <w:sz w:val="20"/>
          <w:szCs w:val="20"/>
        </w:rPr>
        <w:t xml:space="preserve"> Vendors are required to stay until the conference ends at 4:00 p</w:t>
      </w:r>
      <w:r w:rsidR="00EB6391" w:rsidRPr="00CD25A8">
        <w:rPr>
          <w:rFonts w:cstheme="minorHAnsi"/>
          <w:sz w:val="20"/>
          <w:szCs w:val="20"/>
        </w:rPr>
        <w:t>m.</w:t>
      </w:r>
    </w:p>
    <w:p w14:paraId="65E4B599" w14:textId="31DAB325" w:rsidR="00B8458A" w:rsidRPr="00CD25A8" w:rsidRDefault="00B8458A" w:rsidP="00322A74">
      <w:pPr>
        <w:pStyle w:val="ListParagraph"/>
        <w:numPr>
          <w:ilvl w:val="0"/>
          <w:numId w:val="23"/>
        </w:numPr>
        <w:ind w:left="360"/>
        <w:rPr>
          <w:rFonts w:cstheme="minorHAnsi"/>
          <w:sz w:val="20"/>
          <w:szCs w:val="20"/>
        </w:rPr>
      </w:pPr>
      <w:r w:rsidRPr="00CD25A8">
        <w:rPr>
          <w:rFonts w:cstheme="minorHAnsi"/>
          <w:sz w:val="20"/>
          <w:szCs w:val="20"/>
        </w:rPr>
        <w:t xml:space="preserve">Please ensure that you always have at least one person staffing your table. Please contact Jayden Carr </w:t>
      </w:r>
      <w:r w:rsidR="00FD2DC7" w:rsidRPr="00CD25A8">
        <w:rPr>
          <w:rFonts w:cstheme="minorHAnsi"/>
          <w:sz w:val="20"/>
          <w:szCs w:val="20"/>
        </w:rPr>
        <w:t>(</w:t>
      </w:r>
      <w:hyperlink r:id="rId10" w:history="1">
        <w:r w:rsidR="00FD2DC7" w:rsidRPr="00CD25A8">
          <w:rPr>
            <w:rStyle w:val="Hyperlink"/>
            <w:rFonts w:cstheme="minorHAnsi"/>
            <w:color w:val="auto"/>
            <w:sz w:val="20"/>
            <w:szCs w:val="20"/>
          </w:rPr>
          <w:t>jayden@goeinswilliams.com</w:t>
        </w:r>
      </w:hyperlink>
      <w:r w:rsidR="00FD2DC7" w:rsidRPr="00CD25A8">
        <w:rPr>
          <w:rFonts w:cstheme="minorHAnsi"/>
          <w:sz w:val="20"/>
          <w:szCs w:val="20"/>
        </w:rPr>
        <w:t>)</w:t>
      </w:r>
      <w:r w:rsidRPr="00CD25A8">
        <w:rPr>
          <w:rFonts w:cstheme="minorHAnsi"/>
          <w:sz w:val="20"/>
          <w:szCs w:val="20"/>
        </w:rPr>
        <w:t xml:space="preserve"> with additional names of individuals </w:t>
      </w:r>
      <w:r w:rsidR="00743859" w:rsidRPr="00CD25A8">
        <w:rPr>
          <w:rFonts w:cstheme="minorHAnsi"/>
          <w:sz w:val="20"/>
          <w:szCs w:val="20"/>
        </w:rPr>
        <w:t>who will</w:t>
      </w:r>
      <w:r w:rsidRPr="00CD25A8">
        <w:rPr>
          <w:rFonts w:cstheme="minorHAnsi"/>
          <w:sz w:val="20"/>
          <w:szCs w:val="20"/>
        </w:rPr>
        <w:t xml:space="preserve"> staff your table</w:t>
      </w:r>
      <w:r w:rsidR="00743859" w:rsidRPr="00CD25A8">
        <w:rPr>
          <w:rFonts w:cstheme="minorHAnsi"/>
          <w:sz w:val="20"/>
          <w:szCs w:val="20"/>
        </w:rPr>
        <w:t>.</w:t>
      </w:r>
    </w:p>
    <w:p w14:paraId="053F3B3B" w14:textId="2604E24E" w:rsidR="00743859" w:rsidRPr="00CD25A8" w:rsidRDefault="00743859" w:rsidP="00322A74">
      <w:pPr>
        <w:pStyle w:val="ListParagraph"/>
        <w:numPr>
          <w:ilvl w:val="0"/>
          <w:numId w:val="23"/>
        </w:numPr>
        <w:ind w:left="360"/>
        <w:rPr>
          <w:rFonts w:cstheme="minorHAnsi"/>
          <w:sz w:val="20"/>
          <w:szCs w:val="20"/>
        </w:rPr>
      </w:pPr>
      <w:r w:rsidRPr="00CD25A8">
        <w:rPr>
          <w:rFonts w:cstheme="minorHAnsi"/>
          <w:sz w:val="20"/>
          <w:szCs w:val="20"/>
        </w:rPr>
        <w:t>All vendors must attend the mandatory vendor briefing meeting prior to the conference</w:t>
      </w:r>
      <w:r w:rsidR="006841E3" w:rsidRPr="00CD25A8">
        <w:rPr>
          <w:rFonts w:cstheme="minorHAnsi"/>
          <w:sz w:val="20"/>
          <w:szCs w:val="20"/>
        </w:rPr>
        <w:t>.</w:t>
      </w:r>
      <w:r w:rsidRPr="00CD25A8">
        <w:rPr>
          <w:rFonts w:cstheme="minorHAnsi"/>
          <w:sz w:val="20"/>
          <w:szCs w:val="20"/>
        </w:rPr>
        <w:t xml:space="preserve"> </w:t>
      </w:r>
    </w:p>
    <w:p w14:paraId="43F4DF3F" w14:textId="77777777" w:rsidR="009D79A1" w:rsidRPr="00CD25A8" w:rsidRDefault="00CF5D95" w:rsidP="00322A74">
      <w:pPr>
        <w:pStyle w:val="ListParagraph"/>
        <w:numPr>
          <w:ilvl w:val="0"/>
          <w:numId w:val="23"/>
        </w:numPr>
        <w:ind w:left="360"/>
        <w:rPr>
          <w:rFonts w:cstheme="minorHAnsi"/>
          <w:sz w:val="20"/>
          <w:szCs w:val="20"/>
        </w:rPr>
      </w:pPr>
      <w:r w:rsidRPr="00CD25A8">
        <w:rPr>
          <w:rFonts w:cstheme="minorHAnsi"/>
          <w:sz w:val="20"/>
          <w:szCs w:val="20"/>
        </w:rPr>
        <w:t xml:space="preserve">Tables will </w:t>
      </w:r>
      <w:r w:rsidR="00743859" w:rsidRPr="00CD25A8">
        <w:rPr>
          <w:rFonts w:cstheme="minorHAnsi"/>
          <w:sz w:val="20"/>
          <w:szCs w:val="20"/>
        </w:rPr>
        <w:t>be</w:t>
      </w:r>
      <w:r w:rsidR="00BA39C4" w:rsidRPr="00CD25A8">
        <w:rPr>
          <w:rFonts w:cstheme="minorHAnsi"/>
          <w:sz w:val="20"/>
          <w:szCs w:val="20"/>
        </w:rPr>
        <w:t xml:space="preserve"> located on </w:t>
      </w:r>
      <w:r w:rsidRPr="00CD25A8">
        <w:rPr>
          <w:rFonts w:cstheme="minorHAnsi"/>
          <w:sz w:val="20"/>
          <w:szCs w:val="20"/>
        </w:rPr>
        <w:t xml:space="preserve">the </w:t>
      </w:r>
      <w:r w:rsidR="00BA39C4" w:rsidRPr="00CD25A8">
        <w:rPr>
          <w:rFonts w:cstheme="minorHAnsi"/>
          <w:sz w:val="20"/>
          <w:szCs w:val="20"/>
        </w:rPr>
        <w:t xml:space="preserve">first floor of the </w:t>
      </w:r>
      <w:r w:rsidRPr="00CD25A8">
        <w:rPr>
          <w:rFonts w:cstheme="minorHAnsi"/>
          <w:sz w:val="20"/>
          <w:szCs w:val="20"/>
        </w:rPr>
        <w:t>DSU MLK Center.</w:t>
      </w:r>
      <w:r w:rsidR="00BA39C4" w:rsidRPr="00CD25A8">
        <w:rPr>
          <w:rFonts w:cstheme="minorHAnsi"/>
          <w:sz w:val="20"/>
          <w:szCs w:val="20"/>
        </w:rPr>
        <w:t xml:space="preserve"> Attendees will have scheduled </w:t>
      </w:r>
      <w:r w:rsidR="00CF634A" w:rsidRPr="00CD25A8">
        <w:rPr>
          <w:rFonts w:cstheme="minorHAnsi"/>
          <w:sz w:val="20"/>
          <w:szCs w:val="20"/>
        </w:rPr>
        <w:t xml:space="preserve">vendor visiting time during morning and afternoon breaks, </w:t>
      </w:r>
      <w:r w:rsidR="009D79A1" w:rsidRPr="00CD25A8">
        <w:rPr>
          <w:rFonts w:cstheme="minorHAnsi"/>
          <w:sz w:val="20"/>
          <w:szCs w:val="20"/>
        </w:rPr>
        <w:t>after lunch, and the networking reception which will be held on the first floor.</w:t>
      </w:r>
    </w:p>
    <w:p w14:paraId="0DCC2006" w14:textId="638ED140" w:rsidR="00CF5D95" w:rsidRPr="00CD25A8" w:rsidRDefault="00CF5D95" w:rsidP="00322A74">
      <w:pPr>
        <w:pStyle w:val="ListParagraph"/>
        <w:numPr>
          <w:ilvl w:val="0"/>
          <w:numId w:val="23"/>
        </w:numPr>
        <w:ind w:left="360"/>
        <w:rPr>
          <w:rFonts w:cstheme="minorHAnsi"/>
          <w:sz w:val="20"/>
          <w:szCs w:val="20"/>
        </w:rPr>
      </w:pPr>
      <w:r w:rsidRPr="00CD25A8">
        <w:rPr>
          <w:rFonts w:cstheme="minorHAnsi"/>
          <w:sz w:val="20"/>
          <w:szCs w:val="20"/>
        </w:rPr>
        <w:t>We will contact you to give you your table number and location</w:t>
      </w:r>
      <w:r w:rsidR="007437DA" w:rsidRPr="00CD25A8">
        <w:rPr>
          <w:rFonts w:cstheme="minorHAnsi"/>
          <w:sz w:val="20"/>
          <w:szCs w:val="20"/>
        </w:rPr>
        <w:t xml:space="preserve"> prior to the conference.</w:t>
      </w:r>
    </w:p>
    <w:p w14:paraId="743BC72C" w14:textId="2A698061" w:rsidR="00743859" w:rsidRPr="0052168B" w:rsidRDefault="003D4E37" w:rsidP="00743859">
      <w:pPr>
        <w:pStyle w:val="ListParagraph"/>
        <w:numPr>
          <w:ilvl w:val="0"/>
          <w:numId w:val="23"/>
        </w:numPr>
        <w:ind w:left="360"/>
        <w:rPr>
          <w:rFonts w:cstheme="minorHAnsi"/>
          <w:sz w:val="22"/>
          <w:szCs w:val="22"/>
        </w:rPr>
      </w:pPr>
      <w:r w:rsidRPr="0052168B">
        <w:rPr>
          <w:rFonts w:cstheme="minorHAnsi"/>
          <w:sz w:val="20"/>
          <w:szCs w:val="20"/>
        </w:rPr>
        <w:t xml:space="preserve">Please </w:t>
      </w:r>
      <w:r w:rsidR="00111DAA" w:rsidRPr="0052168B">
        <w:rPr>
          <w:rFonts w:cstheme="minorHAnsi"/>
          <w:sz w:val="20"/>
          <w:szCs w:val="20"/>
        </w:rPr>
        <w:t>contact</w:t>
      </w:r>
      <w:r w:rsidRPr="0052168B">
        <w:rPr>
          <w:rFonts w:cstheme="minorHAnsi"/>
          <w:sz w:val="20"/>
          <w:szCs w:val="20"/>
        </w:rPr>
        <w:t xml:space="preserve"> </w:t>
      </w:r>
      <w:r w:rsidR="001B7CEA" w:rsidRPr="0052168B">
        <w:rPr>
          <w:rFonts w:cstheme="minorHAnsi"/>
          <w:sz w:val="20"/>
          <w:szCs w:val="20"/>
        </w:rPr>
        <w:t>Dr. Devona Williams</w:t>
      </w:r>
      <w:r w:rsidR="002B68D5" w:rsidRPr="0052168B">
        <w:rPr>
          <w:rFonts w:cstheme="minorHAnsi"/>
          <w:sz w:val="20"/>
          <w:szCs w:val="20"/>
        </w:rPr>
        <w:t xml:space="preserve"> </w:t>
      </w:r>
      <w:r w:rsidR="002B68D5" w:rsidRPr="0052168B">
        <w:rPr>
          <w:rFonts w:cstheme="minorHAnsi"/>
          <w:b/>
          <w:bCs/>
          <w:sz w:val="20"/>
          <w:szCs w:val="20"/>
          <w:u w:val="single"/>
        </w:rPr>
        <w:t>(</w:t>
      </w:r>
      <w:hyperlink r:id="rId11" w:history="1">
        <w:r w:rsidR="00F715D8" w:rsidRPr="00537EA5">
          <w:rPr>
            <w:rStyle w:val="Hyperlink"/>
            <w:rFonts w:cstheme="minorHAnsi"/>
            <w:b/>
            <w:bCs/>
            <w:color w:val="0B5294" w:themeColor="accent1" w:themeShade="BF"/>
            <w:sz w:val="20"/>
            <w:szCs w:val="20"/>
          </w:rPr>
          <w:t>devona@goeinswilliams.com</w:t>
        </w:r>
      </w:hyperlink>
      <w:r w:rsidR="002B68D5" w:rsidRPr="0052168B">
        <w:rPr>
          <w:rFonts w:cstheme="minorHAnsi"/>
          <w:sz w:val="20"/>
          <w:szCs w:val="20"/>
        </w:rPr>
        <w:t xml:space="preserve">) </w:t>
      </w:r>
      <w:r w:rsidRPr="0052168B">
        <w:rPr>
          <w:rFonts w:cstheme="minorHAnsi"/>
          <w:sz w:val="20"/>
          <w:szCs w:val="20"/>
        </w:rPr>
        <w:t xml:space="preserve">if you are interested in </w:t>
      </w:r>
      <w:r w:rsidRPr="0052168B">
        <w:rPr>
          <w:rFonts w:cstheme="minorHAnsi"/>
          <w:sz w:val="20"/>
          <w:szCs w:val="20"/>
          <w:u w:val="single"/>
        </w:rPr>
        <w:t>sponsorships</w:t>
      </w:r>
      <w:r w:rsidR="00D44D26" w:rsidRPr="0052168B">
        <w:rPr>
          <w:rFonts w:cstheme="minorHAnsi"/>
          <w:sz w:val="20"/>
          <w:szCs w:val="20"/>
          <w:u w:val="single"/>
        </w:rPr>
        <w:t xml:space="preserve"> which begin at the $500 level</w:t>
      </w:r>
      <w:r w:rsidR="00D44D26" w:rsidRPr="0052168B">
        <w:rPr>
          <w:rFonts w:cstheme="minorHAnsi"/>
          <w:sz w:val="20"/>
          <w:szCs w:val="20"/>
        </w:rPr>
        <w:t xml:space="preserve">. </w:t>
      </w:r>
      <w:r w:rsidR="00111DAA" w:rsidRPr="0052168B">
        <w:rPr>
          <w:rFonts w:cstheme="minorHAnsi"/>
          <w:sz w:val="20"/>
          <w:szCs w:val="20"/>
        </w:rPr>
        <w:t>Spo</w:t>
      </w:r>
      <w:r w:rsidR="00D0555E" w:rsidRPr="0052168B">
        <w:rPr>
          <w:rFonts w:cstheme="minorHAnsi"/>
          <w:sz w:val="20"/>
          <w:szCs w:val="20"/>
        </w:rPr>
        <w:t>nsors may have a</w:t>
      </w:r>
      <w:r w:rsidR="001B7CEA" w:rsidRPr="0052168B">
        <w:rPr>
          <w:rFonts w:cstheme="minorHAnsi"/>
          <w:sz w:val="20"/>
          <w:szCs w:val="20"/>
        </w:rPr>
        <w:t xml:space="preserve"> </w:t>
      </w:r>
      <w:r w:rsidR="00252A7A">
        <w:rPr>
          <w:rFonts w:cstheme="minorHAnsi"/>
          <w:sz w:val="20"/>
          <w:szCs w:val="20"/>
        </w:rPr>
        <w:t>vendor</w:t>
      </w:r>
      <w:r w:rsidR="001B7CEA" w:rsidRPr="0052168B">
        <w:rPr>
          <w:rFonts w:cstheme="minorHAnsi"/>
          <w:sz w:val="20"/>
          <w:szCs w:val="20"/>
        </w:rPr>
        <w:t xml:space="preserve"> table</w:t>
      </w:r>
      <w:r w:rsidR="00D0555E" w:rsidRPr="0052168B">
        <w:rPr>
          <w:rFonts w:cstheme="minorHAnsi"/>
          <w:sz w:val="20"/>
          <w:szCs w:val="20"/>
        </w:rPr>
        <w:t xml:space="preserve"> at no charge</w:t>
      </w:r>
      <w:r w:rsidR="001B7CEA" w:rsidRPr="0052168B">
        <w:rPr>
          <w:rFonts w:cstheme="minorHAnsi"/>
          <w:sz w:val="22"/>
          <w:szCs w:val="22"/>
        </w:rPr>
        <w:t>.</w:t>
      </w:r>
    </w:p>
    <w:sectPr w:rsidR="00743859" w:rsidRPr="0052168B" w:rsidSect="006145D8">
      <w:headerReference w:type="default" r:id="rId12"/>
      <w:footerReference w:type="default" r:id="rId13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48DAE2" w14:textId="77777777" w:rsidR="008E58EA" w:rsidRDefault="008E58EA" w:rsidP="000172E5">
      <w:pPr>
        <w:spacing w:after="0" w:line="240" w:lineRule="auto"/>
      </w:pPr>
      <w:r>
        <w:separator/>
      </w:r>
    </w:p>
  </w:endnote>
  <w:endnote w:type="continuationSeparator" w:id="0">
    <w:p w14:paraId="2AC9109A" w14:textId="77777777" w:rsidR="008E58EA" w:rsidRDefault="008E58EA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4D77C54-FCCA-4315-9DAF-9D9C67C0A031}"/>
    <w:embedBold r:id="rId2" w:fontKey="{D01BA2A6-A844-4BC8-82E4-F94E97C75013}"/>
    <w:embedBoldItalic r:id="rId3" w:fontKey="{B3850CE5-B151-424F-85EC-A72B73043E4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CCE5FB58-E286-4222-BEE0-51FB8085F1F5}"/>
    <w:embedBold r:id="rId5" w:fontKey="{77336EC6-7F16-4A98-8A90-E8B9304483E0}"/>
    <w:embedItalic r:id="rId6" w:fontKey="{02B58A8E-3114-4169-A3C6-AA00E595383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6071D4D4-35CF-473E-919E-B872711BCEE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63FA0F48-038A-4ABD-AF89-4BE046D627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19014" w14:textId="558218C8" w:rsidR="006145D8" w:rsidRDefault="00970AA1" w:rsidP="00970AA1">
    <w:pPr>
      <w:pStyle w:val="Footer"/>
      <w:rPr>
        <w:sz w:val="22"/>
        <w:szCs w:val="32"/>
      </w:rPr>
    </w:pPr>
    <w:r w:rsidRPr="00201B5E">
      <w:rPr>
        <w:sz w:val="28"/>
        <w:szCs w:val="40"/>
      </w:rPr>
      <w:t>Signed</w:t>
    </w:r>
    <w:r w:rsidRPr="00201B5E">
      <w:rPr>
        <w:sz w:val="22"/>
        <w:szCs w:val="32"/>
      </w:rPr>
      <w:t xml:space="preserve"> ______________________________________</w:t>
    </w:r>
    <w:r w:rsidR="00201B5E" w:rsidRPr="00201B5E">
      <w:rPr>
        <w:sz w:val="22"/>
        <w:szCs w:val="32"/>
      </w:rPr>
      <w:t xml:space="preserve"> </w:t>
    </w:r>
    <w:r w:rsidR="00201B5E" w:rsidRPr="00201B5E">
      <w:rPr>
        <w:sz w:val="28"/>
        <w:szCs w:val="40"/>
      </w:rPr>
      <w:t>Date</w:t>
    </w:r>
    <w:r w:rsidR="00201B5E" w:rsidRPr="00201B5E">
      <w:rPr>
        <w:sz w:val="22"/>
        <w:szCs w:val="32"/>
      </w:rPr>
      <w:t xml:space="preserve"> _______________________________</w:t>
    </w:r>
  </w:p>
  <w:p w14:paraId="60B0E5C1" w14:textId="185806ED" w:rsidR="00970AA1" w:rsidRPr="00970AA1" w:rsidRDefault="00201B5E" w:rsidP="00970AA1">
    <w:pPr>
      <w:pStyle w:val="Footer"/>
    </w:pPr>
    <w:r>
      <w:rPr>
        <w:sz w:val="22"/>
        <w:szCs w:val="32"/>
      </w:rPr>
      <w:t>www.goeinswilliams.com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191F4" w14:textId="77777777" w:rsidR="008E58EA" w:rsidRDefault="008E58EA" w:rsidP="000172E5">
      <w:pPr>
        <w:spacing w:after="0" w:line="240" w:lineRule="auto"/>
      </w:pPr>
      <w:r>
        <w:separator/>
      </w:r>
    </w:p>
  </w:footnote>
  <w:footnote w:type="continuationSeparator" w:id="0">
    <w:p w14:paraId="1979BB8B" w14:textId="77777777" w:rsidR="008E58EA" w:rsidRDefault="008E58EA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779"/>
      <w:gridCol w:w="8143"/>
    </w:tblGrid>
    <w:tr w:rsidR="004029CE" w:rsidRPr="00637200" w14:paraId="1F81747B" w14:textId="77777777" w:rsidTr="003D2F69">
      <w:trPr>
        <w:trHeight w:val="804"/>
      </w:trPr>
      <w:tc>
        <w:tcPr>
          <w:tcW w:w="779" w:type="dxa"/>
          <w:vAlign w:val="center"/>
        </w:tcPr>
        <w:p w14:paraId="1721AC02" w14:textId="77777777" w:rsidR="004029CE" w:rsidRPr="00637200" w:rsidRDefault="004029CE" w:rsidP="004029CE">
          <w:pPr>
            <w:pStyle w:val="Header"/>
          </w:pPr>
          <w:r>
            <w:rPr>
              <w:noProof/>
            </w:rPr>
            <w:drawing>
              <wp:inline distT="0" distB="0" distL="0" distR="0" wp14:anchorId="445E621C" wp14:editId="035EE194">
                <wp:extent cx="371475" cy="1041400"/>
                <wp:effectExtent l="0" t="0" r="9525" b="6350"/>
                <wp:docPr id="5" name="Pictur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DF51DBD-90F9-9F01-1515-6281330A08B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4">
                          <a:extLst>
                            <a:ext uri="{FF2B5EF4-FFF2-40B4-BE49-F238E27FC236}">
                              <a16:creationId xmlns:a16="http://schemas.microsoft.com/office/drawing/2014/main" id="{3DF51DBD-90F9-9F01-1515-6281330A08B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8839" cy="11461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43" w:type="dxa"/>
          <w:vAlign w:val="center"/>
        </w:tcPr>
        <w:p w14:paraId="01D08EDD" w14:textId="0B1C8413" w:rsidR="004029CE" w:rsidRPr="001F0599" w:rsidRDefault="001F0599" w:rsidP="001F0599">
          <w:pPr>
            <w:tabs>
              <w:tab w:val="left" w:pos="829"/>
              <w:tab w:val="center" w:pos="4411"/>
            </w:tabs>
            <w:spacing w:before="0" w:after="0"/>
            <w:rPr>
              <w:color w:val="004E6C" w:themeColor="accent2" w:themeShade="80"/>
            </w:rPr>
          </w:pPr>
          <w:r>
            <w:rPr>
              <w:color w:val="004E6C" w:themeColor="accent2" w:themeShade="80"/>
            </w:rPr>
            <w:t xml:space="preserve">            </w:t>
          </w:r>
          <w:r w:rsidR="004029CE" w:rsidRPr="001F0599">
            <w:rPr>
              <w:color w:val="004E6C" w:themeColor="accent2" w:themeShade="80"/>
            </w:rPr>
            <w:t>3</w:t>
          </w:r>
          <w:r w:rsidR="004029CE" w:rsidRPr="001F0599">
            <w:rPr>
              <w:color w:val="004E6C" w:themeColor="accent2" w:themeShade="80"/>
              <w:vertAlign w:val="superscript"/>
            </w:rPr>
            <w:t>rd</w:t>
          </w:r>
          <w:r w:rsidR="004029CE" w:rsidRPr="001F0599">
            <w:rPr>
              <w:color w:val="004E6C" w:themeColor="accent2" w:themeShade="80"/>
            </w:rPr>
            <w:t xml:space="preserve"> Annual Advancing Healthy Lifestyles Conference</w:t>
          </w:r>
        </w:p>
        <w:p w14:paraId="4EEADC7C" w14:textId="467BA699" w:rsidR="004029CE" w:rsidRDefault="001F0599" w:rsidP="001F0599">
          <w:pPr>
            <w:tabs>
              <w:tab w:val="left" w:pos="829"/>
              <w:tab w:val="center" w:pos="4411"/>
            </w:tabs>
            <w:spacing w:before="0" w:after="0"/>
            <w:rPr>
              <w:b/>
              <w:bCs/>
              <w:i/>
              <w:iCs/>
              <w:color w:val="70AC2E"/>
            </w:rPr>
          </w:pPr>
          <w:r>
            <w:rPr>
              <w:b/>
              <w:bCs/>
              <w:i/>
              <w:iCs/>
              <w:color w:val="FF6600"/>
            </w:rPr>
            <w:t xml:space="preserve">                            </w:t>
          </w:r>
          <w:r w:rsidR="004029CE" w:rsidRPr="00A44E15">
            <w:rPr>
              <w:b/>
              <w:bCs/>
              <w:i/>
              <w:iCs/>
              <w:color w:val="FF6600"/>
            </w:rPr>
            <w:t>Eat Well</w:t>
          </w:r>
          <w:r w:rsidR="004029CE" w:rsidRPr="00A44E15">
            <w:rPr>
              <w:b/>
              <w:bCs/>
              <w:i/>
              <w:iCs/>
            </w:rPr>
            <w:t xml:space="preserve">, </w:t>
          </w:r>
          <w:r w:rsidR="004029CE" w:rsidRPr="006E2C1A">
            <w:rPr>
              <w:b/>
              <w:bCs/>
              <w:i/>
              <w:iCs/>
              <w:color w:val="59362D"/>
            </w:rPr>
            <w:t>Move Well</w:t>
          </w:r>
          <w:r w:rsidR="004029CE" w:rsidRPr="00A44E15">
            <w:rPr>
              <w:b/>
              <w:bCs/>
              <w:i/>
              <w:iCs/>
            </w:rPr>
            <w:t xml:space="preserve">, </w:t>
          </w:r>
          <w:r w:rsidR="004029CE" w:rsidRPr="00A44E15">
            <w:rPr>
              <w:b/>
              <w:bCs/>
              <w:i/>
              <w:iCs/>
              <w:color w:val="70AC2E"/>
            </w:rPr>
            <w:t>Live Well</w:t>
          </w:r>
        </w:p>
        <w:p w14:paraId="23196D8C" w14:textId="6DD830F1" w:rsidR="00294391" w:rsidRPr="00A44E15" w:rsidRDefault="00294391" w:rsidP="00294391">
          <w:pPr>
            <w:spacing w:before="0" w:after="0"/>
            <w:rPr>
              <w:rFonts w:cstheme="minorHAnsi"/>
              <w:sz w:val="20"/>
              <w:szCs w:val="20"/>
            </w:rPr>
          </w:pPr>
          <w:r>
            <w:rPr>
              <w:rFonts w:cstheme="minorHAnsi"/>
              <w:sz w:val="20"/>
              <w:szCs w:val="20"/>
            </w:rPr>
            <w:t xml:space="preserve">                                             </w:t>
          </w:r>
          <w:r w:rsidRPr="00A44E15">
            <w:rPr>
              <w:rFonts w:cstheme="minorHAnsi"/>
              <w:sz w:val="20"/>
              <w:szCs w:val="20"/>
            </w:rPr>
            <w:t xml:space="preserve">June 5, </w:t>
          </w:r>
          <w:proofErr w:type="gramStart"/>
          <w:r w:rsidRPr="00A44E15">
            <w:rPr>
              <w:rFonts w:cstheme="minorHAnsi"/>
              <w:sz w:val="20"/>
              <w:szCs w:val="20"/>
            </w:rPr>
            <w:t>2025</w:t>
          </w:r>
          <w:r>
            <w:rPr>
              <w:rFonts w:cstheme="minorHAnsi"/>
              <w:sz w:val="20"/>
              <w:szCs w:val="20"/>
            </w:rPr>
            <w:t xml:space="preserve"> </w:t>
          </w:r>
          <w:r w:rsidR="00690B91">
            <w:rPr>
              <w:rFonts w:cstheme="minorHAnsi"/>
              <w:sz w:val="20"/>
              <w:szCs w:val="20"/>
            </w:rPr>
            <w:t xml:space="preserve"> </w:t>
          </w:r>
          <w:r w:rsidRPr="00A44E15">
            <w:rPr>
              <w:rFonts w:cstheme="minorHAnsi"/>
              <w:sz w:val="20"/>
              <w:szCs w:val="20"/>
            </w:rPr>
            <w:t>8</w:t>
          </w:r>
          <w:proofErr w:type="gramEnd"/>
          <w:r w:rsidRPr="00A44E15">
            <w:rPr>
              <w:rFonts w:cstheme="minorHAnsi"/>
              <w:sz w:val="20"/>
              <w:szCs w:val="20"/>
            </w:rPr>
            <w:t>:00 a.m. – 4:00 p.m.</w:t>
          </w:r>
        </w:p>
        <w:p w14:paraId="218C47F0" w14:textId="77777777" w:rsidR="00294391" w:rsidRPr="00A44E15" w:rsidRDefault="00294391" w:rsidP="00294391">
          <w:pPr>
            <w:spacing w:before="0" w:after="0"/>
            <w:rPr>
              <w:rFonts w:cstheme="minorHAnsi"/>
              <w:sz w:val="20"/>
              <w:szCs w:val="20"/>
            </w:rPr>
          </w:pPr>
          <w:r>
            <w:rPr>
              <w:rFonts w:cstheme="minorHAnsi"/>
              <w:sz w:val="20"/>
              <w:szCs w:val="20"/>
            </w:rPr>
            <w:t xml:space="preserve">                                                     </w:t>
          </w:r>
          <w:r w:rsidRPr="00A44E15">
            <w:rPr>
              <w:rFonts w:cstheme="minorHAnsi"/>
              <w:sz w:val="20"/>
              <w:szCs w:val="20"/>
            </w:rPr>
            <w:t xml:space="preserve">Delaware State University </w:t>
          </w:r>
        </w:p>
        <w:p w14:paraId="1DB07EE2" w14:textId="4B769DDE" w:rsidR="00294391" w:rsidRPr="00A44E15" w:rsidRDefault="00294391" w:rsidP="00294391">
          <w:pPr>
            <w:spacing w:before="0" w:after="0"/>
            <w:rPr>
              <w:rFonts w:cstheme="minorHAnsi"/>
              <w:sz w:val="20"/>
              <w:szCs w:val="20"/>
            </w:rPr>
          </w:pPr>
          <w:r>
            <w:rPr>
              <w:rFonts w:cstheme="minorHAnsi"/>
              <w:sz w:val="20"/>
              <w:szCs w:val="20"/>
            </w:rPr>
            <w:t xml:space="preserve">                                           </w:t>
          </w:r>
          <w:r w:rsidRPr="00A44E15">
            <w:rPr>
              <w:rFonts w:cstheme="minorHAnsi"/>
              <w:sz w:val="20"/>
              <w:szCs w:val="20"/>
            </w:rPr>
            <w:t>Martin Luther King</w:t>
          </w:r>
          <w:r w:rsidR="00690B91">
            <w:rPr>
              <w:rFonts w:cstheme="minorHAnsi"/>
              <w:sz w:val="20"/>
              <w:szCs w:val="20"/>
            </w:rPr>
            <w:t>, Jr.</w:t>
          </w:r>
          <w:r w:rsidRPr="00A44E15">
            <w:rPr>
              <w:rFonts w:cstheme="minorHAnsi"/>
              <w:sz w:val="20"/>
              <w:szCs w:val="20"/>
            </w:rPr>
            <w:t xml:space="preserve"> Conference Center</w:t>
          </w:r>
        </w:p>
        <w:p w14:paraId="3905685C" w14:textId="23883C86" w:rsidR="00294391" w:rsidRPr="00743859" w:rsidRDefault="00294391" w:rsidP="001F0599">
          <w:pPr>
            <w:spacing w:before="0" w:after="0"/>
            <w:rPr>
              <w:b/>
              <w:bCs/>
              <w:i/>
              <w:iCs/>
              <w:sz w:val="20"/>
              <w:szCs w:val="20"/>
            </w:rPr>
          </w:pPr>
          <w:r>
            <w:rPr>
              <w:rFonts w:cstheme="minorHAnsi"/>
              <w:sz w:val="20"/>
              <w:szCs w:val="20"/>
            </w:rPr>
            <w:t xml:space="preserve">                                 </w:t>
          </w:r>
          <w:r w:rsidRPr="00A44E15">
            <w:rPr>
              <w:rFonts w:cstheme="minorHAnsi"/>
              <w:sz w:val="20"/>
              <w:szCs w:val="20"/>
            </w:rPr>
            <w:t>1200 N. Dupont Highway</w:t>
          </w:r>
          <w:r w:rsidR="001F0599">
            <w:rPr>
              <w:rFonts w:cstheme="minorHAnsi"/>
              <w:sz w:val="20"/>
              <w:szCs w:val="20"/>
            </w:rPr>
            <w:t xml:space="preserve">  </w:t>
          </w:r>
          <w:r>
            <w:rPr>
              <w:rFonts w:cstheme="minorHAnsi"/>
              <w:sz w:val="20"/>
              <w:szCs w:val="20"/>
            </w:rPr>
            <w:t xml:space="preserve"> </w:t>
          </w:r>
          <w:r w:rsidRPr="00A44E15">
            <w:rPr>
              <w:rFonts w:cstheme="minorHAnsi"/>
              <w:sz w:val="20"/>
              <w:szCs w:val="20"/>
            </w:rPr>
            <w:t>Dover, Delaware 19901</w:t>
          </w:r>
        </w:p>
      </w:tc>
    </w:tr>
  </w:tbl>
  <w:p w14:paraId="1B325187" w14:textId="77777777" w:rsidR="004029CE" w:rsidRPr="004029CE" w:rsidRDefault="004029CE" w:rsidP="004029CE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CDF714C"/>
    <w:multiLevelType w:val="hybridMultilevel"/>
    <w:tmpl w:val="839C5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771656274">
    <w:abstractNumId w:val="12"/>
  </w:num>
  <w:num w:numId="2" w16cid:durableId="1494024535">
    <w:abstractNumId w:val="7"/>
  </w:num>
  <w:num w:numId="3" w16cid:durableId="964118687">
    <w:abstractNumId w:val="16"/>
  </w:num>
  <w:num w:numId="4" w16cid:durableId="1011642223">
    <w:abstractNumId w:val="13"/>
  </w:num>
  <w:num w:numId="5" w16cid:durableId="559101673">
    <w:abstractNumId w:val="14"/>
  </w:num>
  <w:num w:numId="6" w16cid:durableId="16736448">
    <w:abstractNumId w:val="20"/>
  </w:num>
  <w:num w:numId="7" w16cid:durableId="1313022155">
    <w:abstractNumId w:val="6"/>
  </w:num>
  <w:num w:numId="8" w16cid:durableId="1897859921">
    <w:abstractNumId w:val="11"/>
  </w:num>
  <w:num w:numId="9" w16cid:durableId="726688217">
    <w:abstractNumId w:val="18"/>
  </w:num>
  <w:num w:numId="10" w16cid:durableId="658654156">
    <w:abstractNumId w:val="1"/>
  </w:num>
  <w:num w:numId="11" w16cid:durableId="1529100338">
    <w:abstractNumId w:val="5"/>
  </w:num>
  <w:num w:numId="12" w16cid:durableId="1618950284">
    <w:abstractNumId w:val="0"/>
  </w:num>
  <w:num w:numId="13" w16cid:durableId="1421291740">
    <w:abstractNumId w:val="2"/>
  </w:num>
  <w:num w:numId="14" w16cid:durableId="69893329">
    <w:abstractNumId w:val="10"/>
  </w:num>
  <w:num w:numId="15" w16cid:durableId="932058040">
    <w:abstractNumId w:val="8"/>
  </w:num>
  <w:num w:numId="16" w16cid:durableId="1946958807">
    <w:abstractNumId w:val="17"/>
  </w:num>
  <w:num w:numId="17" w16cid:durableId="567420261">
    <w:abstractNumId w:val="3"/>
  </w:num>
  <w:num w:numId="18" w16cid:durableId="15353512">
    <w:abstractNumId w:val="22"/>
  </w:num>
  <w:num w:numId="19" w16cid:durableId="975255618">
    <w:abstractNumId w:val="19"/>
  </w:num>
  <w:num w:numId="20" w16cid:durableId="316228066">
    <w:abstractNumId w:val="15"/>
  </w:num>
  <w:num w:numId="21" w16cid:durableId="1344555884">
    <w:abstractNumId w:val="21"/>
  </w:num>
  <w:num w:numId="22" w16cid:durableId="1091003500">
    <w:abstractNumId w:val="4"/>
  </w:num>
  <w:num w:numId="23" w16cid:durableId="1418793392">
    <w:abstractNumId w:val="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7D3"/>
    <w:rsid w:val="000172E5"/>
    <w:rsid w:val="00052382"/>
    <w:rsid w:val="0006568A"/>
    <w:rsid w:val="00076F0F"/>
    <w:rsid w:val="00084253"/>
    <w:rsid w:val="000C65AD"/>
    <w:rsid w:val="000D1F49"/>
    <w:rsid w:val="00111DAA"/>
    <w:rsid w:val="00120C92"/>
    <w:rsid w:val="00136481"/>
    <w:rsid w:val="00163EAE"/>
    <w:rsid w:val="001727CA"/>
    <w:rsid w:val="001800AB"/>
    <w:rsid w:val="001A1F97"/>
    <w:rsid w:val="001B7CEA"/>
    <w:rsid w:val="001C034C"/>
    <w:rsid w:val="001F0599"/>
    <w:rsid w:val="00201B5E"/>
    <w:rsid w:val="00252A7A"/>
    <w:rsid w:val="00255D0A"/>
    <w:rsid w:val="00294391"/>
    <w:rsid w:val="002B68D5"/>
    <w:rsid w:val="002B6F0A"/>
    <w:rsid w:val="002C56E6"/>
    <w:rsid w:val="002E1403"/>
    <w:rsid w:val="00311D4F"/>
    <w:rsid w:val="00322A74"/>
    <w:rsid w:val="003403D4"/>
    <w:rsid w:val="00342D6D"/>
    <w:rsid w:val="0034390E"/>
    <w:rsid w:val="00344849"/>
    <w:rsid w:val="00356554"/>
    <w:rsid w:val="00361E11"/>
    <w:rsid w:val="0037422F"/>
    <w:rsid w:val="003769BA"/>
    <w:rsid w:val="003D4E37"/>
    <w:rsid w:val="003F0847"/>
    <w:rsid w:val="003F10AC"/>
    <w:rsid w:val="0040090B"/>
    <w:rsid w:val="004029CE"/>
    <w:rsid w:val="00411EC2"/>
    <w:rsid w:val="00430E1E"/>
    <w:rsid w:val="00462EE9"/>
    <w:rsid w:val="0046302A"/>
    <w:rsid w:val="00487D2D"/>
    <w:rsid w:val="0049703C"/>
    <w:rsid w:val="004D07D3"/>
    <w:rsid w:val="004D5D62"/>
    <w:rsid w:val="004E55F7"/>
    <w:rsid w:val="005112D0"/>
    <w:rsid w:val="0052168B"/>
    <w:rsid w:val="00537EA5"/>
    <w:rsid w:val="00577E06"/>
    <w:rsid w:val="00580BE7"/>
    <w:rsid w:val="00583334"/>
    <w:rsid w:val="005A3BF7"/>
    <w:rsid w:val="005F2035"/>
    <w:rsid w:val="005F7990"/>
    <w:rsid w:val="006145D8"/>
    <w:rsid w:val="00637200"/>
    <w:rsid w:val="0063739C"/>
    <w:rsid w:val="00683A69"/>
    <w:rsid w:val="006841E3"/>
    <w:rsid w:val="00690B6E"/>
    <w:rsid w:val="00690B91"/>
    <w:rsid w:val="006E2C1A"/>
    <w:rsid w:val="006F5C3A"/>
    <w:rsid w:val="007147D7"/>
    <w:rsid w:val="007239E3"/>
    <w:rsid w:val="007437DA"/>
    <w:rsid w:val="00743859"/>
    <w:rsid w:val="0075661B"/>
    <w:rsid w:val="00770F25"/>
    <w:rsid w:val="007859B0"/>
    <w:rsid w:val="007A35A8"/>
    <w:rsid w:val="007B0A85"/>
    <w:rsid w:val="007C6A52"/>
    <w:rsid w:val="007D57AB"/>
    <w:rsid w:val="0082043E"/>
    <w:rsid w:val="00840223"/>
    <w:rsid w:val="00846B76"/>
    <w:rsid w:val="00862211"/>
    <w:rsid w:val="00864678"/>
    <w:rsid w:val="00873767"/>
    <w:rsid w:val="008C6D06"/>
    <w:rsid w:val="008D6F45"/>
    <w:rsid w:val="008E203A"/>
    <w:rsid w:val="008E58EA"/>
    <w:rsid w:val="0091009D"/>
    <w:rsid w:val="0091229C"/>
    <w:rsid w:val="00940E73"/>
    <w:rsid w:val="00940F35"/>
    <w:rsid w:val="00945337"/>
    <w:rsid w:val="00970AA1"/>
    <w:rsid w:val="0098597D"/>
    <w:rsid w:val="009B4F95"/>
    <w:rsid w:val="009D79A1"/>
    <w:rsid w:val="009F619A"/>
    <w:rsid w:val="009F6DDE"/>
    <w:rsid w:val="00A370A8"/>
    <w:rsid w:val="00AA5A19"/>
    <w:rsid w:val="00AB5CD6"/>
    <w:rsid w:val="00AB5FAF"/>
    <w:rsid w:val="00B337A2"/>
    <w:rsid w:val="00B718F5"/>
    <w:rsid w:val="00B8458A"/>
    <w:rsid w:val="00BA39C4"/>
    <w:rsid w:val="00BD4753"/>
    <w:rsid w:val="00BD5CB1"/>
    <w:rsid w:val="00BE62EE"/>
    <w:rsid w:val="00C003BA"/>
    <w:rsid w:val="00C4602F"/>
    <w:rsid w:val="00C46878"/>
    <w:rsid w:val="00C6231D"/>
    <w:rsid w:val="00CB4A51"/>
    <w:rsid w:val="00CD25A8"/>
    <w:rsid w:val="00CD4532"/>
    <w:rsid w:val="00CD47B0"/>
    <w:rsid w:val="00CE6104"/>
    <w:rsid w:val="00CE6B8B"/>
    <w:rsid w:val="00CE7918"/>
    <w:rsid w:val="00CF3CCE"/>
    <w:rsid w:val="00CF5D95"/>
    <w:rsid w:val="00CF634A"/>
    <w:rsid w:val="00CF747C"/>
    <w:rsid w:val="00D0555E"/>
    <w:rsid w:val="00D16163"/>
    <w:rsid w:val="00D44CC9"/>
    <w:rsid w:val="00D44D26"/>
    <w:rsid w:val="00D53124"/>
    <w:rsid w:val="00DA1686"/>
    <w:rsid w:val="00DB3FAD"/>
    <w:rsid w:val="00DC71EC"/>
    <w:rsid w:val="00E61C09"/>
    <w:rsid w:val="00EB3B58"/>
    <w:rsid w:val="00EB6391"/>
    <w:rsid w:val="00EC4856"/>
    <w:rsid w:val="00EC7359"/>
    <w:rsid w:val="00EE3054"/>
    <w:rsid w:val="00F00606"/>
    <w:rsid w:val="00F01256"/>
    <w:rsid w:val="00F02369"/>
    <w:rsid w:val="00F21338"/>
    <w:rsid w:val="00F27DF5"/>
    <w:rsid w:val="00F42564"/>
    <w:rsid w:val="00F42BE6"/>
    <w:rsid w:val="00F715D8"/>
    <w:rsid w:val="00F95BE7"/>
    <w:rsid w:val="00FC7475"/>
    <w:rsid w:val="00FD2DC7"/>
    <w:rsid w:val="00FE389C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725538"/>
  <w15:chartTrackingRefBased/>
  <w15:docId w15:val="{20CB6BE9-E1CE-4406-8EBF-3936D9100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7366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CCA62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CCA62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F4910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7366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DFD0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rsid w:val="00970A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semiHidden/>
    <w:qFormat/>
    <w:rsid w:val="00322A74"/>
    <w:pPr>
      <w:ind w:left="720"/>
      <w:contextualSpacing/>
    </w:pPr>
  </w:style>
  <w:style w:type="paragraph" w:styleId="Revision">
    <w:name w:val="Revision"/>
    <w:hidden/>
    <w:uiPriority w:val="99"/>
    <w:semiHidden/>
    <w:rsid w:val="006841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devona@goeinswilliams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jayden@goeinswilliams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vog\AppData\Local\Packages\Microsoft.Office.Desktop_8wekyb3d8bbwe\LocalCache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A6383402D7B4609B5F72301D785BE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9E3462-FC34-4FFE-8A64-8C5751664596}"/>
      </w:docPartPr>
      <w:docPartBody>
        <w:p w:rsidR="00C77DCB" w:rsidRDefault="004E62EF">
          <w:pPr>
            <w:pStyle w:val="0A6383402D7B4609B5F72301D785BEFF"/>
          </w:pPr>
          <w:r w:rsidRPr="006145D8">
            <w:t>First Name</w:t>
          </w:r>
        </w:p>
      </w:docPartBody>
    </w:docPart>
    <w:docPart>
      <w:docPartPr>
        <w:name w:val="44F5566E6CD64002A0349DD93BFD93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A67B0A-3BAB-4333-9DC9-23C50EB255AC}"/>
      </w:docPartPr>
      <w:docPartBody>
        <w:p w:rsidR="00C77DCB" w:rsidRDefault="004E62EF">
          <w:pPr>
            <w:pStyle w:val="44F5566E6CD64002A0349DD93BFD9314"/>
          </w:pPr>
          <w:r w:rsidRPr="006145D8">
            <w:t>Cell Phone</w:t>
          </w:r>
        </w:p>
      </w:docPartBody>
    </w:docPart>
    <w:docPart>
      <w:docPartPr>
        <w:name w:val="8F5A0DD6DFFA4AC5AAB613C46FD24B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4FB61A-D0FF-4494-BAAB-53C023956943}"/>
      </w:docPartPr>
      <w:docPartBody>
        <w:p w:rsidR="00C77DCB" w:rsidRDefault="004E62EF">
          <w:pPr>
            <w:pStyle w:val="8F5A0DD6DFFA4AC5AAB613C46FD24B4C"/>
          </w:pPr>
          <w:r w:rsidRPr="00311D4F">
            <w:t>Work Phone</w:t>
          </w:r>
        </w:p>
      </w:docPartBody>
    </w:docPart>
    <w:docPart>
      <w:docPartPr>
        <w:name w:val="3C16719CE1CF465A9018AE409FBF6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1B6CE5-84A9-412B-946F-60FB4B7BB624}"/>
      </w:docPartPr>
      <w:docPartBody>
        <w:p w:rsidR="00C77DCB" w:rsidRDefault="004E62EF">
          <w:pPr>
            <w:pStyle w:val="3C16719CE1CF465A9018AE409FBF6D93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A42"/>
    <w:rsid w:val="00215A42"/>
    <w:rsid w:val="002E0536"/>
    <w:rsid w:val="00356554"/>
    <w:rsid w:val="004349CC"/>
    <w:rsid w:val="00484CDD"/>
    <w:rsid w:val="004E62EF"/>
    <w:rsid w:val="00661193"/>
    <w:rsid w:val="00712EC8"/>
    <w:rsid w:val="00A81A99"/>
    <w:rsid w:val="00AB5CD6"/>
    <w:rsid w:val="00C77DCB"/>
    <w:rsid w:val="00D44CC9"/>
    <w:rsid w:val="00F2763B"/>
    <w:rsid w:val="00F7270D"/>
    <w:rsid w:val="00FC2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kern w:val="0"/>
      <w:sz w:val="28"/>
      <w:szCs w:val="28"/>
      <w14:ligatures w14:val="none"/>
    </w:rPr>
  </w:style>
  <w:style w:type="paragraph" w:customStyle="1" w:styleId="0A6383402D7B4609B5F72301D785BEFF">
    <w:name w:val="0A6383402D7B4609B5F72301D785BEFF"/>
  </w:style>
  <w:style w:type="paragraph" w:customStyle="1" w:styleId="44F5566E6CD64002A0349DD93BFD9314">
    <w:name w:val="44F5566E6CD64002A0349DD93BFD9314"/>
  </w:style>
  <w:style w:type="paragraph" w:customStyle="1" w:styleId="8F5A0DD6DFFA4AC5AAB613C46FD24B4C">
    <w:name w:val="8F5A0DD6DFFA4AC5AAB613C46FD24B4C"/>
  </w:style>
  <w:style w:type="paragraph" w:customStyle="1" w:styleId="3C16719CE1CF465A9018AE409FBF6D93">
    <w:name w:val="3C16719CE1CF465A9018AE409FBF6D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2</TotalTime>
  <Pages>1</Pages>
  <Words>270</Words>
  <Characters>1541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Butscher, Lauren E (DHSS)</dc:creator>
  <cp:keywords/>
  <dc:description/>
  <cp:lastModifiedBy>Butscher, Lauren E (DHSS)</cp:lastModifiedBy>
  <cp:revision>2</cp:revision>
  <dcterms:created xsi:type="dcterms:W3CDTF">2024-12-02T19:16:00Z</dcterms:created>
  <dcterms:modified xsi:type="dcterms:W3CDTF">2024-12-02T19:16:00Z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