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FBBF84" w14:textId="6D7BCF1A" w:rsidR="000D6F33" w:rsidRPr="000D6F33" w:rsidRDefault="00031721" w:rsidP="000D6F33">
      <w:pPr>
        <w:pStyle w:val="Titel"/>
      </w:pPr>
      <w:r>
        <w:t xml:space="preserve">Inspiratielijst stakeholders </w:t>
      </w:r>
    </w:p>
    <w:p w14:paraId="0DCE8511" w14:textId="6FBE7044" w:rsidR="00751E43" w:rsidRDefault="00752BE8" w:rsidP="00752BE8">
      <w:pPr>
        <w:pStyle w:val="Ondertitel"/>
        <w:rPr>
          <w:color w:val="auto"/>
          <w:sz w:val="20"/>
          <w:szCs w:val="20"/>
        </w:rPr>
      </w:pPr>
      <w:r w:rsidRPr="00752BE8">
        <w:rPr>
          <w:color w:val="auto"/>
          <w:sz w:val="20"/>
          <w:szCs w:val="20"/>
        </w:rPr>
        <w:t xml:space="preserve">Deze lijst bevat een overzicht met functies/rollen in gehandicaptenzorgorganisaties en functies bij externe partijen. Deze kunnen relevant zijn als stakeholder bij </w:t>
      </w:r>
      <w:proofErr w:type="spellStart"/>
      <w:r w:rsidRPr="00752BE8">
        <w:rPr>
          <w:color w:val="auto"/>
          <w:sz w:val="20"/>
          <w:szCs w:val="20"/>
        </w:rPr>
        <w:t>je</w:t>
      </w:r>
      <w:proofErr w:type="spellEnd"/>
      <w:r w:rsidRPr="00752BE8">
        <w:rPr>
          <w:color w:val="auto"/>
          <w:sz w:val="20"/>
          <w:szCs w:val="20"/>
        </w:rPr>
        <w:t xml:space="preserve"> project. </w:t>
      </w:r>
    </w:p>
    <w:p w14:paraId="48457DCA" w14:textId="77777777" w:rsidR="007C7F7D" w:rsidRPr="007C7F7D" w:rsidRDefault="007C7F7D" w:rsidP="007C7F7D"/>
    <w:p w14:paraId="43D9A2EF" w14:textId="77C94C15" w:rsidR="000D6F33" w:rsidRPr="00752BE8" w:rsidRDefault="00031721" w:rsidP="00752BE8">
      <w:pPr>
        <w:pStyle w:val="Ondertitel"/>
        <w:rPr>
          <w:b/>
          <w:bCs w:val="0"/>
          <w:szCs w:val="36"/>
        </w:rPr>
      </w:pPr>
      <w:r w:rsidRPr="004A00C5">
        <w:rPr>
          <w:b/>
          <w:bCs w:val="0"/>
          <w:szCs w:val="36"/>
        </w:rPr>
        <w:t>Functies</w:t>
      </w:r>
      <w:r w:rsidR="00140C81">
        <w:rPr>
          <w:b/>
          <w:bCs w:val="0"/>
          <w:szCs w:val="36"/>
        </w:rPr>
        <w:t xml:space="preserve"> &amp; </w:t>
      </w:r>
      <w:r w:rsidRPr="004A00C5">
        <w:rPr>
          <w:b/>
          <w:bCs w:val="0"/>
          <w:szCs w:val="36"/>
        </w:rPr>
        <w:t>rollen gehandicaptenzorgorganisaties</w:t>
      </w:r>
    </w:p>
    <w:p w14:paraId="2CFE5DBA" w14:textId="77777777" w:rsidR="007C7F7D" w:rsidRDefault="007C7F7D" w:rsidP="00031721">
      <w:pPr>
        <w:pStyle w:val="Kop2"/>
      </w:pPr>
    </w:p>
    <w:p w14:paraId="5A7F591C" w14:textId="2CF7798A" w:rsidR="00031721" w:rsidRPr="00031721" w:rsidRDefault="00031721" w:rsidP="00031721">
      <w:pPr>
        <w:pStyle w:val="Kop2"/>
      </w:pPr>
      <w:r w:rsidRPr="00031721">
        <w:t>Zorgverlening &amp; Begeleiding</w:t>
      </w:r>
    </w:p>
    <w:p w14:paraId="628A7218" w14:textId="77777777" w:rsidR="00031721" w:rsidRPr="001122AA" w:rsidRDefault="00031721" w:rsidP="00031721">
      <w:pPr>
        <w:pStyle w:val="Lijstalinea"/>
      </w:pPr>
      <w:r w:rsidRPr="001122AA">
        <w:t>Persoonlijk begeleider</w:t>
      </w:r>
    </w:p>
    <w:p w14:paraId="7447E446" w14:textId="77777777" w:rsidR="00031721" w:rsidRPr="001122AA" w:rsidRDefault="00031721" w:rsidP="00031721">
      <w:pPr>
        <w:pStyle w:val="Lijstalinea"/>
      </w:pPr>
      <w:r w:rsidRPr="001122AA">
        <w:t>Woonbegeleider</w:t>
      </w:r>
    </w:p>
    <w:p w14:paraId="050D3E4E" w14:textId="77777777" w:rsidR="00031721" w:rsidRPr="001122AA" w:rsidRDefault="00031721" w:rsidP="00031721">
      <w:pPr>
        <w:pStyle w:val="Lijstalinea"/>
      </w:pPr>
      <w:r w:rsidRPr="001122AA">
        <w:t>Begeleider dagbesteding</w:t>
      </w:r>
    </w:p>
    <w:p w14:paraId="681BE6F6" w14:textId="77777777" w:rsidR="00031721" w:rsidRPr="001122AA" w:rsidRDefault="00031721" w:rsidP="00031721">
      <w:pPr>
        <w:pStyle w:val="Lijstalinea"/>
      </w:pPr>
      <w:r w:rsidRPr="001122AA">
        <w:t xml:space="preserve">Begeleider intensieve </w:t>
      </w:r>
      <w:proofErr w:type="gramStart"/>
      <w:r w:rsidRPr="001122AA">
        <w:t>zorg /</w:t>
      </w:r>
      <w:proofErr w:type="gramEnd"/>
      <w:r w:rsidRPr="001122AA">
        <w:t xml:space="preserve"> EMB</w:t>
      </w:r>
    </w:p>
    <w:p w14:paraId="11786727" w14:textId="77777777" w:rsidR="00031721" w:rsidRPr="001122AA" w:rsidRDefault="00031721" w:rsidP="00031721">
      <w:pPr>
        <w:pStyle w:val="Lijstalinea"/>
      </w:pPr>
      <w:r w:rsidRPr="001122AA">
        <w:t>Verzorgende IG</w:t>
      </w:r>
    </w:p>
    <w:p w14:paraId="5319F957" w14:textId="77777777" w:rsidR="00031721" w:rsidRPr="001122AA" w:rsidRDefault="00031721" w:rsidP="00031721">
      <w:pPr>
        <w:pStyle w:val="Lijstalinea"/>
      </w:pPr>
      <w:r w:rsidRPr="001122AA">
        <w:t>Verpleegkundige</w:t>
      </w:r>
    </w:p>
    <w:p w14:paraId="267F64F6" w14:textId="77777777" w:rsidR="00031721" w:rsidRPr="001122AA" w:rsidRDefault="00031721" w:rsidP="00031721">
      <w:pPr>
        <w:pStyle w:val="Lijstalinea"/>
      </w:pPr>
      <w:r w:rsidRPr="001122AA">
        <w:t>Praktijkverpleegkundige</w:t>
      </w:r>
    </w:p>
    <w:p w14:paraId="0050E97E" w14:textId="77777777" w:rsidR="00031721" w:rsidRPr="001122AA" w:rsidRDefault="00031721" w:rsidP="00031721">
      <w:pPr>
        <w:pStyle w:val="Lijstalinea"/>
      </w:pPr>
      <w:r w:rsidRPr="001122AA">
        <w:t>Casemanager</w:t>
      </w:r>
    </w:p>
    <w:p w14:paraId="3B1A3C1F" w14:textId="77777777" w:rsidR="00031721" w:rsidRPr="001122AA" w:rsidRDefault="00031721" w:rsidP="00031721">
      <w:pPr>
        <w:pStyle w:val="Lijstalinea"/>
      </w:pPr>
      <w:r w:rsidRPr="001122AA">
        <w:t>Zorgcoördinator</w:t>
      </w:r>
    </w:p>
    <w:p w14:paraId="788157B0" w14:textId="77777777" w:rsidR="00031721" w:rsidRPr="001122AA" w:rsidRDefault="00031721" w:rsidP="00031721">
      <w:pPr>
        <w:pStyle w:val="Lijstalinea"/>
      </w:pPr>
      <w:r w:rsidRPr="001122AA">
        <w:t>Cliëntondersteuner</w:t>
      </w:r>
    </w:p>
    <w:p w14:paraId="150DEEC8" w14:textId="77777777" w:rsidR="00031721" w:rsidRPr="001122AA" w:rsidRDefault="00031721" w:rsidP="00031721">
      <w:pPr>
        <w:pStyle w:val="Lijstalinea"/>
      </w:pPr>
      <w:r w:rsidRPr="001122AA">
        <w:t>Activiteitenbegeleider</w:t>
      </w:r>
    </w:p>
    <w:p w14:paraId="528E1B3D" w14:textId="77777777" w:rsidR="00031721" w:rsidRPr="001122AA" w:rsidRDefault="00031721" w:rsidP="00031721">
      <w:pPr>
        <w:pStyle w:val="Lijstalinea"/>
      </w:pPr>
      <w:r w:rsidRPr="001122AA">
        <w:t>Nachtzorgmedewerker</w:t>
      </w:r>
    </w:p>
    <w:p w14:paraId="30B7CFEC" w14:textId="77777777" w:rsidR="00031721" w:rsidRPr="001122AA" w:rsidRDefault="00031721" w:rsidP="00031721">
      <w:pPr>
        <w:pStyle w:val="Lijstalinea"/>
      </w:pPr>
      <w:r w:rsidRPr="001122AA">
        <w:t>Ambulant begeleider</w:t>
      </w:r>
    </w:p>
    <w:p w14:paraId="16B065A2" w14:textId="77777777" w:rsidR="00031721" w:rsidRPr="001122AA" w:rsidRDefault="00031721" w:rsidP="00031721">
      <w:pPr>
        <w:pStyle w:val="Lijstalinea"/>
      </w:pPr>
      <w:r w:rsidRPr="001122AA">
        <w:t>Gezinsbegeleider</w:t>
      </w:r>
    </w:p>
    <w:p w14:paraId="0837A39D" w14:textId="77777777" w:rsidR="00031721" w:rsidRPr="001122AA" w:rsidRDefault="00031721" w:rsidP="00031721">
      <w:pPr>
        <w:pStyle w:val="Lijstalinea"/>
      </w:pPr>
      <w:r w:rsidRPr="001122AA">
        <w:t>Jeugdbegeleider</w:t>
      </w:r>
    </w:p>
    <w:p w14:paraId="598C7482" w14:textId="77777777" w:rsidR="00031721" w:rsidRPr="001122AA" w:rsidRDefault="00031721" w:rsidP="00031721">
      <w:pPr>
        <w:spacing w:after="0"/>
        <w:rPr>
          <w:rFonts w:eastAsiaTheme="minorEastAsia"/>
          <w:color w:val="000000" w:themeColor="text1"/>
        </w:rPr>
      </w:pPr>
    </w:p>
    <w:p w14:paraId="7C5E7B16" w14:textId="77777777" w:rsidR="00031721" w:rsidRPr="001122AA" w:rsidRDefault="00031721" w:rsidP="00031721">
      <w:pPr>
        <w:pStyle w:val="Kop2"/>
      </w:pPr>
      <w:r w:rsidRPr="001122AA">
        <w:t>Cliëntvertegenwoordiging &amp; Familie</w:t>
      </w:r>
    </w:p>
    <w:p w14:paraId="4FA4EF5B" w14:textId="77777777" w:rsidR="00031721" w:rsidRPr="001122AA" w:rsidRDefault="00031721" w:rsidP="00031721">
      <w:pPr>
        <w:pStyle w:val="Lijstalinea"/>
      </w:pPr>
      <w:proofErr w:type="gramStart"/>
      <w:r w:rsidRPr="001122AA">
        <w:t>Cliënt /</w:t>
      </w:r>
      <w:proofErr w:type="gramEnd"/>
      <w:r w:rsidRPr="001122AA">
        <w:t xml:space="preserve"> </w:t>
      </w:r>
      <w:proofErr w:type="gramStart"/>
      <w:r w:rsidRPr="001122AA">
        <w:t>ervaringsdeskundige /</w:t>
      </w:r>
      <w:proofErr w:type="gramEnd"/>
      <w:r w:rsidRPr="001122AA">
        <w:t xml:space="preserve"> bewoner</w:t>
      </w:r>
    </w:p>
    <w:p w14:paraId="057F5359" w14:textId="77777777" w:rsidR="00031721" w:rsidRPr="001122AA" w:rsidRDefault="00031721" w:rsidP="00031721">
      <w:pPr>
        <w:pStyle w:val="Lijstalinea"/>
      </w:pPr>
      <w:proofErr w:type="gramStart"/>
      <w:r w:rsidRPr="001122AA">
        <w:t>Naaste /</w:t>
      </w:r>
      <w:proofErr w:type="gramEnd"/>
      <w:r w:rsidRPr="001122AA">
        <w:t xml:space="preserve"> verwant</w:t>
      </w:r>
    </w:p>
    <w:p w14:paraId="00AD3648" w14:textId="77777777" w:rsidR="00031721" w:rsidRPr="001122AA" w:rsidRDefault="00031721" w:rsidP="00031721">
      <w:pPr>
        <w:pStyle w:val="Lijstalinea"/>
      </w:pPr>
      <w:r w:rsidRPr="001122AA">
        <w:t>Lid cliëntenraad</w:t>
      </w:r>
    </w:p>
    <w:p w14:paraId="10081D6F" w14:textId="77777777" w:rsidR="00031721" w:rsidRPr="001122AA" w:rsidRDefault="00031721" w:rsidP="00031721">
      <w:pPr>
        <w:pStyle w:val="Lijstalinea"/>
      </w:pPr>
      <w:r w:rsidRPr="001122AA">
        <w:t>Lid verwantenraad</w:t>
      </w:r>
    </w:p>
    <w:p w14:paraId="225DE46C" w14:textId="77777777" w:rsidR="00031721" w:rsidRPr="001122AA" w:rsidRDefault="00031721" w:rsidP="00031721">
      <w:pPr>
        <w:pStyle w:val="Lijstalinea"/>
      </w:pPr>
      <w:r w:rsidRPr="001122AA">
        <w:t>Cliëntvertrouwenspersoon</w:t>
      </w:r>
    </w:p>
    <w:p w14:paraId="0710D1F3" w14:textId="77777777" w:rsidR="00031721" w:rsidRPr="001122AA" w:rsidRDefault="00031721" w:rsidP="00031721">
      <w:pPr>
        <w:pStyle w:val="Lijstalinea"/>
      </w:pPr>
      <w:r w:rsidRPr="001122AA">
        <w:t>Verwantenbegeleider</w:t>
      </w:r>
    </w:p>
    <w:p w14:paraId="2B5316C8" w14:textId="77777777" w:rsidR="00031721" w:rsidRPr="001122AA" w:rsidRDefault="00031721" w:rsidP="00031721">
      <w:pPr>
        <w:pStyle w:val="Lijstalinea"/>
      </w:pPr>
      <w:r w:rsidRPr="001122AA">
        <w:t>Bewindvoerder</w:t>
      </w:r>
    </w:p>
    <w:p w14:paraId="171CDEDD" w14:textId="3D85664D" w:rsidR="00031721" w:rsidRPr="00031721" w:rsidRDefault="00031721" w:rsidP="00031721">
      <w:pPr>
        <w:pStyle w:val="Lijstalinea"/>
      </w:pPr>
      <w:r w:rsidRPr="001122AA">
        <w:t>Ambassadeur cliëntenraad</w:t>
      </w:r>
    </w:p>
    <w:p w14:paraId="499E81EA" w14:textId="77777777" w:rsidR="00031721" w:rsidRPr="001122AA" w:rsidRDefault="00031721" w:rsidP="00031721">
      <w:pPr>
        <w:spacing w:after="0"/>
        <w:ind w:left="720"/>
        <w:rPr>
          <w:rFonts w:eastAsiaTheme="minorEastAsia"/>
          <w:color w:val="000000" w:themeColor="text1"/>
        </w:rPr>
      </w:pPr>
    </w:p>
    <w:p w14:paraId="60EAC3FD" w14:textId="77777777" w:rsidR="00031721" w:rsidRPr="001122AA" w:rsidRDefault="00031721" w:rsidP="00031721">
      <w:pPr>
        <w:pStyle w:val="Kop2"/>
      </w:pPr>
      <w:r w:rsidRPr="001122AA">
        <w:lastRenderedPageBreak/>
        <w:t>Behandeling &amp; Diagnostiek</w:t>
      </w:r>
    </w:p>
    <w:p w14:paraId="296D9821" w14:textId="77777777" w:rsidR="00031721" w:rsidRPr="001122AA" w:rsidRDefault="00031721" w:rsidP="00031721">
      <w:pPr>
        <w:pStyle w:val="Lijstalinea"/>
      </w:pPr>
      <w:r w:rsidRPr="001122AA">
        <w:t>Gedragsdeskundige</w:t>
      </w:r>
    </w:p>
    <w:p w14:paraId="6C71EDF2" w14:textId="77777777" w:rsidR="00031721" w:rsidRPr="001122AA" w:rsidRDefault="00031721" w:rsidP="00031721">
      <w:pPr>
        <w:pStyle w:val="Lijstalinea"/>
      </w:pPr>
      <w:r w:rsidRPr="001122AA">
        <w:t>Orthopedagoog</w:t>
      </w:r>
    </w:p>
    <w:p w14:paraId="69C25373" w14:textId="77777777" w:rsidR="00031721" w:rsidRPr="001122AA" w:rsidRDefault="00031721" w:rsidP="00031721">
      <w:pPr>
        <w:pStyle w:val="Lijstalinea"/>
      </w:pPr>
      <w:r w:rsidRPr="001122AA">
        <w:t>Psycholoog</w:t>
      </w:r>
    </w:p>
    <w:p w14:paraId="5F084A67" w14:textId="77777777" w:rsidR="00031721" w:rsidRPr="001122AA" w:rsidRDefault="00031721" w:rsidP="00031721">
      <w:pPr>
        <w:pStyle w:val="Lijstalinea"/>
      </w:pPr>
      <w:r w:rsidRPr="001122AA">
        <w:t>GZ-psycholoog</w:t>
      </w:r>
    </w:p>
    <w:p w14:paraId="5C1B3346" w14:textId="30220619" w:rsidR="00031721" w:rsidRPr="001122AA" w:rsidRDefault="00031721" w:rsidP="00031721">
      <w:pPr>
        <w:pStyle w:val="Lijstalinea"/>
      </w:pPr>
      <w:r w:rsidRPr="001122AA">
        <w:t>Klinisch psycholoog</w:t>
      </w:r>
    </w:p>
    <w:p w14:paraId="1A8AE6D0" w14:textId="77777777" w:rsidR="00031721" w:rsidRPr="001122AA" w:rsidRDefault="00031721" w:rsidP="00031721">
      <w:pPr>
        <w:pStyle w:val="Lijstalinea"/>
      </w:pPr>
      <w:r w:rsidRPr="001122AA">
        <w:t>Psychiater</w:t>
      </w:r>
    </w:p>
    <w:p w14:paraId="5DC57FFE" w14:textId="77777777" w:rsidR="00031721" w:rsidRPr="001122AA" w:rsidRDefault="00031721" w:rsidP="00031721">
      <w:pPr>
        <w:pStyle w:val="Lijstalinea"/>
      </w:pPr>
      <w:r w:rsidRPr="001122AA">
        <w:t>Arts VG (Verstandelijk Gehandicapten)</w:t>
      </w:r>
    </w:p>
    <w:p w14:paraId="7CCC2995" w14:textId="77777777" w:rsidR="00031721" w:rsidRPr="001122AA" w:rsidRDefault="00031721" w:rsidP="00031721">
      <w:pPr>
        <w:pStyle w:val="Lijstalinea"/>
      </w:pPr>
      <w:r w:rsidRPr="001122AA">
        <w:t>Huisarts (in dienst of verbonden)</w:t>
      </w:r>
    </w:p>
    <w:p w14:paraId="3F643210" w14:textId="77777777" w:rsidR="00031721" w:rsidRPr="001122AA" w:rsidRDefault="00031721" w:rsidP="00031721">
      <w:pPr>
        <w:pStyle w:val="Lijstalinea"/>
      </w:pPr>
      <w:r w:rsidRPr="001122AA">
        <w:t>Specialist ouderengeneeskunde</w:t>
      </w:r>
    </w:p>
    <w:p w14:paraId="01E17040" w14:textId="77777777" w:rsidR="00031721" w:rsidRPr="001122AA" w:rsidRDefault="00031721" w:rsidP="00031721">
      <w:pPr>
        <w:pStyle w:val="Lijstalinea"/>
      </w:pPr>
      <w:r w:rsidRPr="001122AA">
        <w:t>Slaapdeskundige</w:t>
      </w:r>
    </w:p>
    <w:p w14:paraId="409BF1F6" w14:textId="77777777" w:rsidR="00031721" w:rsidRPr="001122AA" w:rsidRDefault="00031721" w:rsidP="00031721">
      <w:pPr>
        <w:pStyle w:val="Lijstalinea"/>
      </w:pPr>
      <w:r w:rsidRPr="001122AA">
        <w:t>Seksuoloog</w:t>
      </w:r>
    </w:p>
    <w:p w14:paraId="399E3260" w14:textId="77777777" w:rsidR="00031721" w:rsidRPr="001122AA" w:rsidRDefault="00031721" w:rsidP="00031721">
      <w:pPr>
        <w:pStyle w:val="Lijstalinea"/>
      </w:pPr>
      <w:r w:rsidRPr="001122AA">
        <w:t>Verslavingsdeskundige</w:t>
      </w:r>
    </w:p>
    <w:p w14:paraId="04FF6CB6" w14:textId="77777777" w:rsidR="00031721" w:rsidRPr="001122AA" w:rsidRDefault="00031721" w:rsidP="00031721">
      <w:pPr>
        <w:spacing w:after="0"/>
        <w:rPr>
          <w:rFonts w:eastAsiaTheme="minorEastAsia"/>
          <w:color w:val="000000" w:themeColor="text1"/>
        </w:rPr>
      </w:pPr>
    </w:p>
    <w:p w14:paraId="55FA41CE" w14:textId="77777777" w:rsidR="00031721" w:rsidRPr="001122AA" w:rsidRDefault="00031721" w:rsidP="00031721">
      <w:pPr>
        <w:pStyle w:val="Kop2"/>
      </w:pPr>
      <w:r w:rsidRPr="001122AA">
        <w:t>Paramedische functies</w:t>
      </w:r>
    </w:p>
    <w:p w14:paraId="7CBB64CF" w14:textId="77777777" w:rsidR="00031721" w:rsidRPr="001122AA" w:rsidRDefault="00031721" w:rsidP="00031721">
      <w:pPr>
        <w:pStyle w:val="Lijstalinea"/>
      </w:pPr>
      <w:r w:rsidRPr="001122AA">
        <w:t>Fysiotherapeut</w:t>
      </w:r>
    </w:p>
    <w:p w14:paraId="3C174565" w14:textId="77777777" w:rsidR="00031721" w:rsidRPr="001122AA" w:rsidRDefault="00031721" w:rsidP="00031721">
      <w:pPr>
        <w:pStyle w:val="Lijstalinea"/>
      </w:pPr>
      <w:r w:rsidRPr="001122AA">
        <w:t>Ergotherapeut</w:t>
      </w:r>
    </w:p>
    <w:p w14:paraId="63CE189E" w14:textId="77777777" w:rsidR="00031721" w:rsidRPr="001122AA" w:rsidRDefault="00031721" w:rsidP="00031721">
      <w:pPr>
        <w:pStyle w:val="Lijstalinea"/>
      </w:pPr>
      <w:r w:rsidRPr="001122AA">
        <w:t>Logopedist</w:t>
      </w:r>
    </w:p>
    <w:p w14:paraId="749358EF" w14:textId="77777777" w:rsidR="00031721" w:rsidRPr="001122AA" w:rsidRDefault="00031721" w:rsidP="00031721">
      <w:pPr>
        <w:pStyle w:val="Lijstalinea"/>
      </w:pPr>
      <w:r w:rsidRPr="001122AA">
        <w:t>Diëtist</w:t>
      </w:r>
    </w:p>
    <w:p w14:paraId="53C7CC79" w14:textId="77777777" w:rsidR="00031721" w:rsidRPr="001122AA" w:rsidRDefault="00031721" w:rsidP="00031721">
      <w:pPr>
        <w:pStyle w:val="Lijstalinea"/>
      </w:pPr>
      <w:r w:rsidRPr="001122AA">
        <w:t>Bewegingsagoog</w:t>
      </w:r>
    </w:p>
    <w:p w14:paraId="32FC1D58" w14:textId="77777777" w:rsidR="00031721" w:rsidRPr="001122AA" w:rsidRDefault="00031721" w:rsidP="00031721">
      <w:pPr>
        <w:pStyle w:val="Lijstalinea"/>
      </w:pPr>
      <w:r w:rsidRPr="001122AA">
        <w:t>Muziektherapeut</w:t>
      </w:r>
    </w:p>
    <w:p w14:paraId="0CFE7537" w14:textId="77777777" w:rsidR="00031721" w:rsidRPr="001122AA" w:rsidRDefault="00031721" w:rsidP="00031721">
      <w:pPr>
        <w:pStyle w:val="Lijstalinea"/>
      </w:pPr>
      <w:r w:rsidRPr="001122AA">
        <w:t>Creatief therapeut</w:t>
      </w:r>
    </w:p>
    <w:p w14:paraId="18E373F5" w14:textId="77777777" w:rsidR="00031721" w:rsidRPr="001122AA" w:rsidRDefault="00031721" w:rsidP="00031721">
      <w:pPr>
        <w:pStyle w:val="Lijstalinea"/>
      </w:pPr>
      <w:proofErr w:type="spellStart"/>
      <w:r w:rsidRPr="001122AA">
        <w:t>Vaktherapeut</w:t>
      </w:r>
      <w:proofErr w:type="spellEnd"/>
    </w:p>
    <w:p w14:paraId="68E44196" w14:textId="77777777" w:rsidR="00031721" w:rsidRPr="001122AA" w:rsidRDefault="00031721" w:rsidP="00031721">
      <w:pPr>
        <w:pStyle w:val="Lijstalinea"/>
      </w:pPr>
      <w:proofErr w:type="spellStart"/>
      <w:r w:rsidRPr="001122AA">
        <w:t>Haptotherapeut</w:t>
      </w:r>
      <w:proofErr w:type="spellEnd"/>
    </w:p>
    <w:p w14:paraId="17B5118E" w14:textId="77777777" w:rsidR="00031721" w:rsidRPr="001122AA" w:rsidRDefault="00031721" w:rsidP="00031721">
      <w:pPr>
        <w:pStyle w:val="Lijstalinea"/>
      </w:pPr>
      <w:r w:rsidRPr="001122AA">
        <w:t>Slaaptherapeut</w:t>
      </w:r>
    </w:p>
    <w:p w14:paraId="186F23F2" w14:textId="77777777" w:rsidR="00031721" w:rsidRPr="001122AA" w:rsidRDefault="00031721" w:rsidP="00031721">
      <w:pPr>
        <w:pStyle w:val="Lijstalinea"/>
      </w:pPr>
      <w:r w:rsidRPr="001122AA">
        <w:t>Revalidatiearts (indien verbonden)</w:t>
      </w:r>
    </w:p>
    <w:p w14:paraId="7AC2A698" w14:textId="77777777" w:rsidR="00031721" w:rsidRPr="001122AA" w:rsidRDefault="00031721" w:rsidP="00031721">
      <w:pPr>
        <w:spacing w:after="0"/>
        <w:rPr>
          <w:rFonts w:eastAsiaTheme="minorEastAsia"/>
          <w:color w:val="000000" w:themeColor="text1"/>
        </w:rPr>
      </w:pPr>
    </w:p>
    <w:p w14:paraId="187E1174" w14:textId="77777777" w:rsidR="00031721" w:rsidRPr="001122AA" w:rsidRDefault="00031721" w:rsidP="00031721">
      <w:pPr>
        <w:pStyle w:val="Kop2"/>
      </w:pPr>
      <w:r w:rsidRPr="001122AA">
        <w:t>ICT &amp; Technologie</w:t>
      </w:r>
    </w:p>
    <w:p w14:paraId="377048E9" w14:textId="77777777" w:rsidR="00031721" w:rsidRPr="001122AA" w:rsidRDefault="00031721" w:rsidP="00031721">
      <w:pPr>
        <w:pStyle w:val="Lijstalinea"/>
      </w:pPr>
      <w:r w:rsidRPr="001122AA">
        <w:t>ICT-beheerder</w:t>
      </w:r>
    </w:p>
    <w:p w14:paraId="69A9EE34" w14:textId="77777777" w:rsidR="00031721" w:rsidRPr="001122AA" w:rsidRDefault="00031721" w:rsidP="00031721">
      <w:pPr>
        <w:pStyle w:val="Lijstalinea"/>
      </w:pPr>
      <w:r w:rsidRPr="001122AA">
        <w:t>Systeembeheerder</w:t>
      </w:r>
    </w:p>
    <w:p w14:paraId="37243FBF" w14:textId="77777777" w:rsidR="00031721" w:rsidRPr="001122AA" w:rsidRDefault="00031721" w:rsidP="00031721">
      <w:pPr>
        <w:pStyle w:val="Lijstalinea"/>
      </w:pPr>
      <w:r w:rsidRPr="001122AA">
        <w:t>Netwerkbeheerder</w:t>
      </w:r>
    </w:p>
    <w:p w14:paraId="04AE49B9" w14:textId="77777777" w:rsidR="00031721" w:rsidRPr="001122AA" w:rsidRDefault="00031721" w:rsidP="00031721">
      <w:pPr>
        <w:pStyle w:val="Lijstalinea"/>
      </w:pPr>
      <w:r w:rsidRPr="001122AA">
        <w:t>Applicatiebeheerder</w:t>
      </w:r>
    </w:p>
    <w:p w14:paraId="2D4EEEB0" w14:textId="77777777" w:rsidR="00031721" w:rsidRPr="001122AA" w:rsidRDefault="00031721" w:rsidP="00031721">
      <w:pPr>
        <w:pStyle w:val="Lijstalinea"/>
      </w:pPr>
      <w:r w:rsidRPr="001122AA">
        <w:t>Functioneel beheerder ECD</w:t>
      </w:r>
    </w:p>
    <w:p w14:paraId="48279D6B" w14:textId="77777777" w:rsidR="00031721" w:rsidRPr="001122AA" w:rsidRDefault="00031721" w:rsidP="00031721">
      <w:pPr>
        <w:pStyle w:val="Lijstalinea"/>
      </w:pPr>
      <w:r w:rsidRPr="001122AA">
        <w:t>Servicedesk medewerker</w:t>
      </w:r>
    </w:p>
    <w:p w14:paraId="32CEF6A7" w14:textId="77777777" w:rsidR="00031721" w:rsidRPr="001122AA" w:rsidRDefault="00031721" w:rsidP="00031721">
      <w:pPr>
        <w:pStyle w:val="Lijstalinea"/>
      </w:pPr>
      <w:r w:rsidRPr="001122AA">
        <w:t>Data-analist</w:t>
      </w:r>
    </w:p>
    <w:p w14:paraId="48D923E8" w14:textId="77777777" w:rsidR="00031721" w:rsidRPr="001122AA" w:rsidRDefault="00031721" w:rsidP="00031721">
      <w:pPr>
        <w:pStyle w:val="Lijstalinea"/>
      </w:pPr>
      <w:r w:rsidRPr="001122AA">
        <w:lastRenderedPageBreak/>
        <w:t>BI-specialist</w:t>
      </w:r>
    </w:p>
    <w:p w14:paraId="4D4360CF" w14:textId="77777777" w:rsidR="00031721" w:rsidRPr="001122AA" w:rsidRDefault="00031721" w:rsidP="00031721">
      <w:pPr>
        <w:pStyle w:val="Lijstalinea"/>
      </w:pPr>
      <w:r w:rsidRPr="001122AA">
        <w:t xml:space="preserve">Security </w:t>
      </w:r>
      <w:proofErr w:type="spellStart"/>
      <w:r w:rsidRPr="001122AA">
        <w:t>officer</w:t>
      </w:r>
      <w:proofErr w:type="spellEnd"/>
    </w:p>
    <w:p w14:paraId="2CE5C3C3" w14:textId="77777777" w:rsidR="00031721" w:rsidRPr="001122AA" w:rsidRDefault="00031721" w:rsidP="00031721">
      <w:pPr>
        <w:pStyle w:val="Lijstalinea"/>
        <w:rPr>
          <w:lang w:val="en-GB"/>
        </w:rPr>
      </w:pPr>
      <w:r w:rsidRPr="001122AA">
        <w:rPr>
          <w:lang w:val="en-GB"/>
        </w:rPr>
        <w:t>CISO (Chief Information Security Officer)</w:t>
      </w:r>
    </w:p>
    <w:p w14:paraId="0593CC29" w14:textId="77777777" w:rsidR="00031721" w:rsidRPr="001122AA" w:rsidRDefault="00031721" w:rsidP="00031721">
      <w:pPr>
        <w:pStyle w:val="Lijstalinea"/>
      </w:pPr>
      <w:r w:rsidRPr="001122AA">
        <w:t>Projectleider ICT</w:t>
      </w:r>
    </w:p>
    <w:p w14:paraId="120BFCD7" w14:textId="77777777" w:rsidR="00031721" w:rsidRPr="001122AA" w:rsidRDefault="00031721" w:rsidP="00031721">
      <w:pPr>
        <w:pStyle w:val="Lijstalinea"/>
      </w:pPr>
      <w:r w:rsidRPr="001122AA">
        <w:t>Innovatieadviseur</w:t>
      </w:r>
    </w:p>
    <w:p w14:paraId="70EF8391" w14:textId="77777777" w:rsidR="00031721" w:rsidRPr="001122AA" w:rsidRDefault="00031721" w:rsidP="00031721">
      <w:pPr>
        <w:pStyle w:val="Lijstalinea"/>
      </w:pPr>
      <w:r w:rsidRPr="001122AA">
        <w:t xml:space="preserve">Product </w:t>
      </w:r>
      <w:proofErr w:type="spellStart"/>
      <w:r w:rsidRPr="001122AA">
        <w:t>owner</w:t>
      </w:r>
      <w:proofErr w:type="spellEnd"/>
      <w:r w:rsidRPr="001122AA">
        <w:t xml:space="preserve"> (bij digitale zorgproducten)</w:t>
      </w:r>
    </w:p>
    <w:p w14:paraId="2F974C1C" w14:textId="77777777" w:rsidR="00031721" w:rsidRPr="001122AA" w:rsidRDefault="00031721" w:rsidP="00031721">
      <w:pPr>
        <w:pStyle w:val="Lijstalinea"/>
      </w:pPr>
      <w:r w:rsidRPr="001122AA">
        <w:t>UX-designer</w:t>
      </w:r>
    </w:p>
    <w:p w14:paraId="5A4FA084" w14:textId="77777777" w:rsidR="00031721" w:rsidRPr="001122AA" w:rsidRDefault="00031721" w:rsidP="00031721">
      <w:pPr>
        <w:pStyle w:val="Lijstalinea"/>
      </w:pPr>
      <w:r w:rsidRPr="001122AA">
        <w:t>Softwareontwikkelaar (indien intern)</w:t>
      </w:r>
    </w:p>
    <w:p w14:paraId="3BCDD9B2" w14:textId="1EF174FE" w:rsidR="00031721" w:rsidRPr="001122AA" w:rsidRDefault="00031721" w:rsidP="00031721">
      <w:pPr>
        <w:pStyle w:val="Lijstalinea"/>
      </w:pPr>
      <w:r w:rsidRPr="001122AA">
        <w:t>Technisch consultant zorgtechnologie</w:t>
      </w:r>
    </w:p>
    <w:p w14:paraId="63255129" w14:textId="77777777" w:rsidR="00031721" w:rsidRPr="001122AA" w:rsidRDefault="00031721" w:rsidP="00031721">
      <w:pPr>
        <w:spacing w:after="0"/>
        <w:rPr>
          <w:rFonts w:eastAsiaTheme="minorEastAsia"/>
          <w:color w:val="000000" w:themeColor="text1"/>
        </w:rPr>
      </w:pPr>
    </w:p>
    <w:p w14:paraId="29A78762" w14:textId="77777777" w:rsidR="00031721" w:rsidRPr="001122AA" w:rsidRDefault="00031721" w:rsidP="00031721">
      <w:pPr>
        <w:pStyle w:val="Kop2"/>
      </w:pPr>
      <w:r w:rsidRPr="001122AA">
        <w:t>Opleiding &amp; Ontwikkeling</w:t>
      </w:r>
    </w:p>
    <w:p w14:paraId="1B018D40" w14:textId="77777777" w:rsidR="00031721" w:rsidRPr="001122AA" w:rsidRDefault="00031721" w:rsidP="00031721">
      <w:pPr>
        <w:pStyle w:val="Lijstalinea"/>
      </w:pPr>
      <w:r w:rsidRPr="001122AA">
        <w:t>Praktijkopleider</w:t>
      </w:r>
    </w:p>
    <w:p w14:paraId="25949124" w14:textId="77777777" w:rsidR="00031721" w:rsidRPr="001122AA" w:rsidRDefault="00031721" w:rsidP="00031721">
      <w:pPr>
        <w:pStyle w:val="Lijstalinea"/>
      </w:pPr>
      <w:r w:rsidRPr="001122AA">
        <w:t>Opleidingscoördinator</w:t>
      </w:r>
    </w:p>
    <w:p w14:paraId="4F90D118" w14:textId="77777777" w:rsidR="00031721" w:rsidRPr="001122AA" w:rsidRDefault="00031721" w:rsidP="00031721">
      <w:pPr>
        <w:pStyle w:val="Lijstalinea"/>
      </w:pPr>
      <w:r w:rsidRPr="001122AA">
        <w:t>Stagebegeleider</w:t>
      </w:r>
    </w:p>
    <w:p w14:paraId="01B25659" w14:textId="77777777" w:rsidR="00031721" w:rsidRPr="001122AA" w:rsidRDefault="00031721" w:rsidP="00031721">
      <w:pPr>
        <w:pStyle w:val="Lijstalinea"/>
      </w:pPr>
      <w:r w:rsidRPr="001122AA">
        <w:t>Leercoach</w:t>
      </w:r>
    </w:p>
    <w:p w14:paraId="31A73288" w14:textId="77777777" w:rsidR="00031721" w:rsidRPr="001122AA" w:rsidRDefault="00031721" w:rsidP="00031721">
      <w:pPr>
        <w:pStyle w:val="Lijstalinea"/>
      </w:pPr>
      <w:proofErr w:type="gramStart"/>
      <w:r w:rsidRPr="001122AA">
        <w:t>Trainer /</w:t>
      </w:r>
      <w:proofErr w:type="gramEnd"/>
      <w:r w:rsidRPr="001122AA">
        <w:t xml:space="preserve"> Docent</w:t>
      </w:r>
    </w:p>
    <w:p w14:paraId="764A4699" w14:textId="77777777" w:rsidR="00031721" w:rsidRPr="001122AA" w:rsidRDefault="00031721" w:rsidP="00031721">
      <w:pPr>
        <w:pStyle w:val="Lijstalinea"/>
      </w:pPr>
      <w:r w:rsidRPr="001122AA">
        <w:t>Interne opleider</w:t>
      </w:r>
    </w:p>
    <w:p w14:paraId="3CF1D95B" w14:textId="45297376" w:rsidR="00031721" w:rsidRPr="00031721" w:rsidRDefault="00031721" w:rsidP="00031721">
      <w:pPr>
        <w:pStyle w:val="Lijstalinea"/>
      </w:pPr>
      <w:r w:rsidRPr="001122AA">
        <w:t>Scholingsadviseur</w:t>
      </w:r>
    </w:p>
    <w:p w14:paraId="252C4756" w14:textId="77777777" w:rsidR="00031721" w:rsidRPr="001122AA" w:rsidRDefault="00031721" w:rsidP="00031721">
      <w:pPr>
        <w:spacing w:after="0"/>
        <w:rPr>
          <w:rFonts w:eastAsiaTheme="minorEastAsia"/>
          <w:color w:val="000000" w:themeColor="text1"/>
        </w:rPr>
      </w:pPr>
    </w:p>
    <w:p w14:paraId="2EB96876" w14:textId="77777777" w:rsidR="00031721" w:rsidRPr="001122AA" w:rsidRDefault="00031721" w:rsidP="00031721">
      <w:pPr>
        <w:pStyle w:val="Kop2"/>
      </w:pPr>
      <w:r w:rsidRPr="001122AA">
        <w:t>Management, Beleid &amp; Innovatie</w:t>
      </w:r>
    </w:p>
    <w:p w14:paraId="19E955E1" w14:textId="77777777" w:rsidR="00031721" w:rsidRPr="001122AA" w:rsidRDefault="00031721" w:rsidP="00031721">
      <w:pPr>
        <w:pStyle w:val="Lijstalinea"/>
      </w:pPr>
      <w:r w:rsidRPr="001122AA">
        <w:t>Teamleider</w:t>
      </w:r>
    </w:p>
    <w:p w14:paraId="27905881" w14:textId="77777777" w:rsidR="00031721" w:rsidRPr="001122AA" w:rsidRDefault="00031721" w:rsidP="00031721">
      <w:pPr>
        <w:pStyle w:val="Lijstalinea"/>
      </w:pPr>
      <w:r w:rsidRPr="001122AA">
        <w:t>Locatiemanager</w:t>
      </w:r>
    </w:p>
    <w:p w14:paraId="67A01671" w14:textId="77777777" w:rsidR="00031721" w:rsidRPr="001122AA" w:rsidRDefault="00031721" w:rsidP="00031721">
      <w:pPr>
        <w:pStyle w:val="Lijstalinea"/>
      </w:pPr>
      <w:r w:rsidRPr="001122AA">
        <w:t>Regiomanager</w:t>
      </w:r>
    </w:p>
    <w:p w14:paraId="0389D521" w14:textId="77777777" w:rsidR="00031721" w:rsidRPr="001122AA" w:rsidRDefault="00031721" w:rsidP="00031721">
      <w:pPr>
        <w:pStyle w:val="Lijstalinea"/>
      </w:pPr>
      <w:r w:rsidRPr="001122AA">
        <w:t>Directeur Zorg</w:t>
      </w:r>
    </w:p>
    <w:p w14:paraId="59C211ED" w14:textId="77777777" w:rsidR="00031721" w:rsidRPr="001122AA" w:rsidRDefault="00031721" w:rsidP="00031721">
      <w:pPr>
        <w:pStyle w:val="Lijstalinea"/>
      </w:pPr>
      <w:proofErr w:type="gramStart"/>
      <w:r w:rsidRPr="001122AA">
        <w:t>Bestuurder /</w:t>
      </w:r>
      <w:proofErr w:type="gramEnd"/>
      <w:r w:rsidRPr="001122AA">
        <w:t xml:space="preserve"> Raad van Bestuur</w:t>
      </w:r>
    </w:p>
    <w:p w14:paraId="0536A11F" w14:textId="77777777" w:rsidR="00031721" w:rsidRPr="001122AA" w:rsidRDefault="00031721" w:rsidP="00031721">
      <w:pPr>
        <w:pStyle w:val="Lijstalinea"/>
      </w:pPr>
      <w:r w:rsidRPr="001122AA">
        <w:t>Beleidsadviseur zorg</w:t>
      </w:r>
    </w:p>
    <w:p w14:paraId="1BCFC495" w14:textId="77777777" w:rsidR="00031721" w:rsidRPr="001122AA" w:rsidRDefault="00031721" w:rsidP="00031721">
      <w:pPr>
        <w:pStyle w:val="Lijstalinea"/>
      </w:pPr>
      <w:r w:rsidRPr="001122AA">
        <w:t>Beleidsadviseur kwaliteit</w:t>
      </w:r>
    </w:p>
    <w:p w14:paraId="0CB542F3" w14:textId="77777777" w:rsidR="00031721" w:rsidRPr="001122AA" w:rsidRDefault="00031721" w:rsidP="00031721">
      <w:pPr>
        <w:pStyle w:val="Lijstalinea"/>
      </w:pPr>
      <w:r w:rsidRPr="001122AA">
        <w:t>Adviseur veiligheid</w:t>
      </w:r>
    </w:p>
    <w:p w14:paraId="20D62E4F" w14:textId="77777777" w:rsidR="00031721" w:rsidRPr="001122AA" w:rsidRDefault="00031721" w:rsidP="00031721">
      <w:pPr>
        <w:pStyle w:val="Lijstalinea"/>
      </w:pPr>
      <w:r w:rsidRPr="001122AA">
        <w:t>Adviseur cliëntparticipatie</w:t>
      </w:r>
    </w:p>
    <w:p w14:paraId="53BB51DB" w14:textId="77777777" w:rsidR="00031721" w:rsidRPr="001122AA" w:rsidRDefault="00031721" w:rsidP="00031721">
      <w:pPr>
        <w:pStyle w:val="Lijstalinea"/>
      </w:pPr>
      <w:r w:rsidRPr="001122AA">
        <w:t>Adviseur ethiek</w:t>
      </w:r>
    </w:p>
    <w:p w14:paraId="5440317F" w14:textId="77777777" w:rsidR="00031721" w:rsidRPr="001122AA" w:rsidRDefault="00031721" w:rsidP="00031721">
      <w:pPr>
        <w:pStyle w:val="Lijstalinea"/>
      </w:pPr>
      <w:r w:rsidRPr="001122AA">
        <w:t>Adviseur innovatie</w:t>
      </w:r>
    </w:p>
    <w:p w14:paraId="3DB7C767" w14:textId="77777777" w:rsidR="00031721" w:rsidRPr="001122AA" w:rsidRDefault="00031721" w:rsidP="00031721">
      <w:pPr>
        <w:pStyle w:val="Lijstalinea"/>
      </w:pPr>
      <w:r w:rsidRPr="001122AA">
        <w:t>Projectleider zorg</w:t>
      </w:r>
    </w:p>
    <w:p w14:paraId="4E699455" w14:textId="77777777" w:rsidR="00031721" w:rsidRPr="001122AA" w:rsidRDefault="00031721" w:rsidP="00031721">
      <w:pPr>
        <w:pStyle w:val="Lijstalinea"/>
      </w:pPr>
      <w:r w:rsidRPr="001122AA">
        <w:t>Projectleider innovatie</w:t>
      </w:r>
    </w:p>
    <w:p w14:paraId="436C5985" w14:textId="77777777" w:rsidR="00031721" w:rsidRPr="001122AA" w:rsidRDefault="00031721" w:rsidP="00031721">
      <w:pPr>
        <w:pStyle w:val="Lijstalinea"/>
      </w:pPr>
      <w:r w:rsidRPr="001122AA">
        <w:t>Programmamanager</w:t>
      </w:r>
    </w:p>
    <w:p w14:paraId="2EB31896" w14:textId="77777777" w:rsidR="00031721" w:rsidRPr="001122AA" w:rsidRDefault="00031721" w:rsidP="00031721">
      <w:pPr>
        <w:pStyle w:val="Lijstalinea"/>
      </w:pPr>
      <w:r w:rsidRPr="001122AA">
        <w:t>Strategisch adviseur</w:t>
      </w:r>
    </w:p>
    <w:p w14:paraId="27C30118" w14:textId="77777777" w:rsidR="00031721" w:rsidRPr="001122AA" w:rsidRDefault="00031721" w:rsidP="00031721">
      <w:pPr>
        <w:pStyle w:val="Lijstalinea"/>
      </w:pPr>
      <w:r w:rsidRPr="001122AA">
        <w:lastRenderedPageBreak/>
        <w:t>Kwaliteitsfunctionaris</w:t>
      </w:r>
    </w:p>
    <w:p w14:paraId="7F0DBDF2" w14:textId="77777777" w:rsidR="00031721" w:rsidRPr="001122AA" w:rsidRDefault="00031721" w:rsidP="00031721">
      <w:pPr>
        <w:pStyle w:val="Lijstalinea"/>
      </w:pPr>
      <w:r w:rsidRPr="001122AA">
        <w:t>Functionaris gegevensbescherming (FG)</w:t>
      </w:r>
    </w:p>
    <w:p w14:paraId="4D3CF103" w14:textId="77777777" w:rsidR="00031721" w:rsidRPr="001122AA" w:rsidRDefault="00031721" w:rsidP="00031721">
      <w:pPr>
        <w:pStyle w:val="Lijstalinea"/>
      </w:pPr>
      <w:r w:rsidRPr="001122AA">
        <w:t xml:space="preserve">Privacy </w:t>
      </w:r>
      <w:proofErr w:type="spellStart"/>
      <w:r w:rsidRPr="001122AA">
        <w:t>officer</w:t>
      </w:r>
      <w:proofErr w:type="spellEnd"/>
    </w:p>
    <w:p w14:paraId="35F6E2EC" w14:textId="77777777" w:rsidR="00031721" w:rsidRPr="001122AA" w:rsidRDefault="00031721" w:rsidP="00031721">
      <w:pPr>
        <w:pStyle w:val="Lijstalinea"/>
      </w:pPr>
      <w:r w:rsidRPr="001122AA">
        <w:t xml:space="preserve">Compliance </w:t>
      </w:r>
      <w:proofErr w:type="spellStart"/>
      <w:r w:rsidRPr="001122AA">
        <w:t>officer</w:t>
      </w:r>
      <w:proofErr w:type="spellEnd"/>
    </w:p>
    <w:p w14:paraId="5B6C419D" w14:textId="77777777" w:rsidR="00031721" w:rsidRPr="001122AA" w:rsidRDefault="00031721" w:rsidP="00031721">
      <w:pPr>
        <w:pStyle w:val="Lijstalinea"/>
      </w:pPr>
      <w:r w:rsidRPr="001122AA">
        <w:t>Veiligheidscoördinator</w:t>
      </w:r>
    </w:p>
    <w:p w14:paraId="631E019E" w14:textId="77777777" w:rsidR="00031721" w:rsidRPr="001122AA" w:rsidRDefault="00031721" w:rsidP="00031721">
      <w:pPr>
        <w:pStyle w:val="Lijstalinea"/>
      </w:pPr>
      <w:r w:rsidRPr="001122AA">
        <w:t>Vertrouwenspersoon</w:t>
      </w:r>
    </w:p>
    <w:p w14:paraId="20AFF049" w14:textId="75BB118C" w:rsidR="00031721" w:rsidRPr="00031721" w:rsidRDefault="00031721" w:rsidP="00031721">
      <w:pPr>
        <w:pStyle w:val="Lijstalinea"/>
      </w:pPr>
      <w:r w:rsidRPr="001122AA">
        <w:t>Lid ondernemingsraad</w:t>
      </w:r>
    </w:p>
    <w:p w14:paraId="18A1DB1E" w14:textId="77777777" w:rsidR="00031721" w:rsidRDefault="00031721" w:rsidP="00031721">
      <w:pPr>
        <w:spacing w:after="0"/>
        <w:rPr>
          <w:rFonts w:eastAsiaTheme="minorEastAsia"/>
          <w:b/>
          <w:bCs/>
          <w:color w:val="000000" w:themeColor="text1"/>
          <w:sz w:val="28"/>
          <w:szCs w:val="28"/>
        </w:rPr>
      </w:pPr>
    </w:p>
    <w:p w14:paraId="145FC307" w14:textId="5C540931" w:rsidR="00031721" w:rsidRPr="001122AA" w:rsidRDefault="00031721" w:rsidP="00031721">
      <w:pPr>
        <w:pStyle w:val="Kop2"/>
      </w:pPr>
      <w:r w:rsidRPr="001122AA">
        <w:t>Administratie &amp; Ondersteuning</w:t>
      </w:r>
    </w:p>
    <w:p w14:paraId="38C98EB4" w14:textId="77777777" w:rsidR="00031721" w:rsidRPr="001122AA" w:rsidRDefault="00031721" w:rsidP="00031721">
      <w:pPr>
        <w:pStyle w:val="Lijstalinea"/>
      </w:pPr>
      <w:r w:rsidRPr="001122AA">
        <w:t>Administratief medewerker</w:t>
      </w:r>
    </w:p>
    <w:p w14:paraId="27745AD8" w14:textId="77777777" w:rsidR="00031721" w:rsidRPr="001122AA" w:rsidRDefault="00031721" w:rsidP="00031721">
      <w:pPr>
        <w:pStyle w:val="Lijstalinea"/>
      </w:pPr>
      <w:r w:rsidRPr="001122AA">
        <w:t>Medewerker cliëntenadministratie</w:t>
      </w:r>
    </w:p>
    <w:p w14:paraId="35CDE6F0" w14:textId="77777777" w:rsidR="00031721" w:rsidRPr="001122AA" w:rsidRDefault="00031721" w:rsidP="00031721">
      <w:pPr>
        <w:pStyle w:val="Lijstalinea"/>
      </w:pPr>
      <w:r w:rsidRPr="001122AA">
        <w:t>Medewerker zorgregistratie</w:t>
      </w:r>
    </w:p>
    <w:p w14:paraId="37215031" w14:textId="77777777" w:rsidR="00031721" w:rsidRPr="001122AA" w:rsidRDefault="00031721" w:rsidP="00031721">
      <w:pPr>
        <w:pStyle w:val="Lijstalinea"/>
      </w:pPr>
      <w:proofErr w:type="gramStart"/>
      <w:r w:rsidRPr="001122AA">
        <w:t>Planner /</w:t>
      </w:r>
      <w:proofErr w:type="gramEnd"/>
      <w:r w:rsidRPr="001122AA">
        <w:t xml:space="preserve"> Roostermaker</w:t>
      </w:r>
    </w:p>
    <w:p w14:paraId="140E3AD3" w14:textId="77777777" w:rsidR="00031721" w:rsidRPr="001122AA" w:rsidRDefault="00031721" w:rsidP="00031721">
      <w:pPr>
        <w:pStyle w:val="Lijstalinea"/>
      </w:pPr>
      <w:r w:rsidRPr="001122AA">
        <w:t>Medewerker P&amp;</w:t>
      </w:r>
      <w:proofErr w:type="gramStart"/>
      <w:r w:rsidRPr="001122AA">
        <w:t>O /</w:t>
      </w:r>
      <w:proofErr w:type="gramEnd"/>
      <w:r w:rsidRPr="001122AA">
        <w:t xml:space="preserve"> HR</w:t>
      </w:r>
    </w:p>
    <w:p w14:paraId="00F36E06" w14:textId="77777777" w:rsidR="00031721" w:rsidRPr="001122AA" w:rsidRDefault="00031721" w:rsidP="00031721">
      <w:pPr>
        <w:pStyle w:val="Lijstalinea"/>
      </w:pPr>
      <w:r w:rsidRPr="001122AA">
        <w:t>HR-adviseur</w:t>
      </w:r>
    </w:p>
    <w:p w14:paraId="15D08698" w14:textId="77777777" w:rsidR="00031721" w:rsidRPr="001122AA" w:rsidRDefault="00031721" w:rsidP="00031721">
      <w:pPr>
        <w:pStyle w:val="Lijstalinea"/>
      </w:pPr>
      <w:proofErr w:type="spellStart"/>
      <w:r w:rsidRPr="001122AA">
        <w:t>Recruiter</w:t>
      </w:r>
      <w:proofErr w:type="spellEnd"/>
    </w:p>
    <w:p w14:paraId="7BC82159" w14:textId="77777777" w:rsidR="00031721" w:rsidRPr="001122AA" w:rsidRDefault="00031721" w:rsidP="00031721">
      <w:pPr>
        <w:pStyle w:val="Lijstalinea"/>
      </w:pPr>
      <w:r w:rsidRPr="001122AA">
        <w:t>Salarisadministrateur</w:t>
      </w:r>
    </w:p>
    <w:p w14:paraId="47B45E83" w14:textId="77777777" w:rsidR="00031721" w:rsidRPr="001122AA" w:rsidRDefault="00031721" w:rsidP="00031721">
      <w:pPr>
        <w:pStyle w:val="Lijstalinea"/>
      </w:pPr>
      <w:r w:rsidRPr="001122AA">
        <w:t>Juridisch medewerker</w:t>
      </w:r>
    </w:p>
    <w:p w14:paraId="6D9A9D88" w14:textId="77777777" w:rsidR="00031721" w:rsidRPr="001122AA" w:rsidRDefault="00031721" w:rsidP="00031721">
      <w:pPr>
        <w:pStyle w:val="Lijstalinea"/>
      </w:pPr>
      <w:r w:rsidRPr="001122AA">
        <w:t>Receptionist</w:t>
      </w:r>
    </w:p>
    <w:p w14:paraId="5F9A515B" w14:textId="77777777" w:rsidR="00031721" w:rsidRPr="001122AA" w:rsidRDefault="00031721" w:rsidP="00031721">
      <w:pPr>
        <w:pStyle w:val="Lijstalinea"/>
      </w:pPr>
      <w:proofErr w:type="gramStart"/>
      <w:r w:rsidRPr="001122AA">
        <w:t>Secretaresse /</w:t>
      </w:r>
      <w:proofErr w:type="gramEnd"/>
      <w:r w:rsidRPr="001122AA">
        <w:t xml:space="preserve"> Managementassistent</w:t>
      </w:r>
    </w:p>
    <w:p w14:paraId="3E300014" w14:textId="77777777" w:rsidR="00031721" w:rsidRPr="001122AA" w:rsidRDefault="00031721" w:rsidP="00031721">
      <w:pPr>
        <w:pStyle w:val="Lijstalinea"/>
      </w:pPr>
      <w:r w:rsidRPr="001122AA">
        <w:t>Communicatiemedewerker</w:t>
      </w:r>
    </w:p>
    <w:p w14:paraId="527FC7F2" w14:textId="77777777" w:rsidR="00031721" w:rsidRPr="001122AA" w:rsidRDefault="00031721" w:rsidP="00031721">
      <w:pPr>
        <w:pStyle w:val="Lijstalinea"/>
      </w:pPr>
      <w:r w:rsidRPr="001122AA">
        <w:t>Marketingadviseur</w:t>
      </w:r>
    </w:p>
    <w:p w14:paraId="5CA7391C" w14:textId="655B13EF" w:rsidR="00031721" w:rsidRPr="00031721" w:rsidRDefault="00031721" w:rsidP="00031721">
      <w:pPr>
        <w:pStyle w:val="Lijstalinea"/>
      </w:pPr>
      <w:r w:rsidRPr="001122AA">
        <w:t>Fondsenwerver</w:t>
      </w:r>
    </w:p>
    <w:p w14:paraId="1646D2B2" w14:textId="77777777" w:rsidR="00031721" w:rsidRPr="001122AA" w:rsidRDefault="00031721" w:rsidP="00031721">
      <w:pPr>
        <w:spacing w:after="0"/>
        <w:rPr>
          <w:rFonts w:eastAsiaTheme="minorEastAsia"/>
          <w:b/>
          <w:bCs/>
          <w:color w:val="000000" w:themeColor="text1"/>
        </w:rPr>
      </w:pPr>
    </w:p>
    <w:p w14:paraId="360DC33E" w14:textId="77777777" w:rsidR="00031721" w:rsidRPr="001122AA" w:rsidRDefault="00031721" w:rsidP="00031721">
      <w:pPr>
        <w:pStyle w:val="Kop2"/>
      </w:pPr>
      <w:r w:rsidRPr="001122AA">
        <w:t>Facilitair &amp; Logistiek</w:t>
      </w:r>
    </w:p>
    <w:p w14:paraId="4907ED6D" w14:textId="77777777" w:rsidR="00031721" w:rsidRPr="001122AA" w:rsidRDefault="00031721" w:rsidP="00031721">
      <w:pPr>
        <w:pStyle w:val="Lijstalinea"/>
      </w:pPr>
      <w:r w:rsidRPr="001122AA">
        <w:t>Facilitair medewerker</w:t>
      </w:r>
    </w:p>
    <w:p w14:paraId="502C4883" w14:textId="77777777" w:rsidR="00031721" w:rsidRPr="001122AA" w:rsidRDefault="00031721" w:rsidP="00031721">
      <w:pPr>
        <w:pStyle w:val="Lijstalinea"/>
      </w:pPr>
      <w:r w:rsidRPr="001122AA">
        <w:t>Medewerker technische dienst</w:t>
      </w:r>
    </w:p>
    <w:p w14:paraId="4DE6A23B" w14:textId="77777777" w:rsidR="00031721" w:rsidRPr="001122AA" w:rsidRDefault="00031721" w:rsidP="00031721">
      <w:pPr>
        <w:pStyle w:val="Lijstalinea"/>
      </w:pPr>
      <w:r w:rsidRPr="001122AA">
        <w:t>Huismeester</w:t>
      </w:r>
    </w:p>
    <w:p w14:paraId="23EA86B4" w14:textId="77777777" w:rsidR="00031721" w:rsidRPr="001122AA" w:rsidRDefault="00031721" w:rsidP="00031721">
      <w:pPr>
        <w:pStyle w:val="Lijstalinea"/>
      </w:pPr>
      <w:r w:rsidRPr="001122AA">
        <w:t>Schoonmaakmedewerker</w:t>
      </w:r>
    </w:p>
    <w:p w14:paraId="773E75FD" w14:textId="77777777" w:rsidR="00031721" w:rsidRPr="001122AA" w:rsidRDefault="00031721" w:rsidP="00031721">
      <w:pPr>
        <w:pStyle w:val="Lijstalinea"/>
      </w:pPr>
      <w:r w:rsidRPr="001122AA">
        <w:t>Cateringmedewerker</w:t>
      </w:r>
    </w:p>
    <w:p w14:paraId="32415981" w14:textId="77777777" w:rsidR="00031721" w:rsidRPr="001122AA" w:rsidRDefault="00031721" w:rsidP="00031721">
      <w:pPr>
        <w:pStyle w:val="Lijstalinea"/>
      </w:pPr>
      <w:r w:rsidRPr="001122AA">
        <w:t>Keukenmedewerker</w:t>
      </w:r>
    </w:p>
    <w:p w14:paraId="1013879A" w14:textId="77777777" w:rsidR="00031721" w:rsidRPr="001122AA" w:rsidRDefault="00031721" w:rsidP="00031721">
      <w:pPr>
        <w:pStyle w:val="Lijstalinea"/>
      </w:pPr>
      <w:proofErr w:type="gramStart"/>
      <w:r w:rsidRPr="001122AA">
        <w:t>Vervoersmedewerker /</w:t>
      </w:r>
      <w:proofErr w:type="gramEnd"/>
      <w:r w:rsidRPr="001122AA">
        <w:t xml:space="preserve"> Chauffeur</w:t>
      </w:r>
    </w:p>
    <w:p w14:paraId="5845DB56" w14:textId="77777777" w:rsidR="00031721" w:rsidRPr="001122AA" w:rsidRDefault="00031721" w:rsidP="00031721">
      <w:pPr>
        <w:pStyle w:val="Lijstalinea"/>
      </w:pPr>
      <w:r w:rsidRPr="001122AA">
        <w:t>Magazijnmedewerker</w:t>
      </w:r>
    </w:p>
    <w:p w14:paraId="0AFC5B85" w14:textId="77777777" w:rsidR="00031721" w:rsidRPr="001122AA" w:rsidRDefault="00031721" w:rsidP="00031721">
      <w:pPr>
        <w:pStyle w:val="Lijstalinea"/>
      </w:pPr>
      <w:r w:rsidRPr="001122AA">
        <w:t>Inkoopmedewerker</w:t>
      </w:r>
    </w:p>
    <w:p w14:paraId="0E4FB8AA" w14:textId="77777777" w:rsidR="00031721" w:rsidRPr="001122AA" w:rsidRDefault="00031721" w:rsidP="00031721">
      <w:pPr>
        <w:pStyle w:val="Lijstalinea"/>
      </w:pPr>
      <w:r w:rsidRPr="001122AA">
        <w:t>Beveiligingsmedewerker</w:t>
      </w:r>
    </w:p>
    <w:p w14:paraId="236BFFD7" w14:textId="77777777" w:rsidR="00031721" w:rsidRPr="001122AA" w:rsidRDefault="00031721" w:rsidP="00031721">
      <w:pPr>
        <w:pStyle w:val="Lijstalinea"/>
      </w:pPr>
      <w:r w:rsidRPr="001122AA">
        <w:lastRenderedPageBreak/>
        <w:t>Brandveiligheidscoördinator</w:t>
      </w:r>
    </w:p>
    <w:p w14:paraId="75782CDA" w14:textId="77777777" w:rsidR="00031721" w:rsidRPr="001122AA" w:rsidRDefault="00031721" w:rsidP="00031721">
      <w:pPr>
        <w:spacing w:after="0"/>
        <w:rPr>
          <w:rFonts w:eastAsiaTheme="minorEastAsia"/>
          <w:color w:val="000000" w:themeColor="text1"/>
        </w:rPr>
      </w:pPr>
    </w:p>
    <w:p w14:paraId="1E5DA72D" w14:textId="77777777" w:rsidR="00031721" w:rsidRPr="001122AA" w:rsidRDefault="00031721" w:rsidP="00031721">
      <w:pPr>
        <w:pStyle w:val="Kop2"/>
      </w:pPr>
      <w:r w:rsidRPr="001122AA">
        <w:t>Externe samenwerking &amp; Netwerk</w:t>
      </w:r>
    </w:p>
    <w:p w14:paraId="09E331A8" w14:textId="77777777" w:rsidR="00031721" w:rsidRPr="001122AA" w:rsidRDefault="00031721" w:rsidP="00031721">
      <w:pPr>
        <w:pStyle w:val="Lijstalinea"/>
      </w:pPr>
      <w:r w:rsidRPr="001122AA">
        <w:t>Relatiemanager</w:t>
      </w:r>
    </w:p>
    <w:p w14:paraId="6BF4B85F" w14:textId="77777777" w:rsidR="00031721" w:rsidRPr="001122AA" w:rsidRDefault="00031721" w:rsidP="00031721">
      <w:pPr>
        <w:pStyle w:val="Lijstalinea"/>
      </w:pPr>
      <w:r w:rsidRPr="001122AA">
        <w:t>Contractmanager</w:t>
      </w:r>
    </w:p>
    <w:p w14:paraId="2651F326" w14:textId="77777777" w:rsidR="00031721" w:rsidRPr="001122AA" w:rsidRDefault="00031721" w:rsidP="00031721">
      <w:pPr>
        <w:pStyle w:val="Lijstalinea"/>
      </w:pPr>
      <w:r w:rsidRPr="001122AA">
        <w:t>Accountmanager zorgkantoor</w:t>
      </w:r>
    </w:p>
    <w:p w14:paraId="30E9BC2B" w14:textId="77777777" w:rsidR="00031721" w:rsidRPr="001122AA" w:rsidRDefault="00031721" w:rsidP="00031721">
      <w:pPr>
        <w:pStyle w:val="Lijstalinea"/>
      </w:pPr>
      <w:r w:rsidRPr="001122AA">
        <w:t>Samenwerkingscoördinator</w:t>
      </w:r>
    </w:p>
    <w:p w14:paraId="11E47C6A" w14:textId="77777777" w:rsidR="00031721" w:rsidRPr="001122AA" w:rsidRDefault="00031721" w:rsidP="00031721">
      <w:pPr>
        <w:pStyle w:val="Lijstalinea"/>
      </w:pPr>
      <w:r w:rsidRPr="001122AA">
        <w:t>Projectleider ketensamenwerking</w:t>
      </w:r>
    </w:p>
    <w:p w14:paraId="0585AA3B" w14:textId="2C5BE45A" w:rsidR="00031721" w:rsidRPr="001122AA" w:rsidRDefault="00031721" w:rsidP="00031721">
      <w:pPr>
        <w:pStyle w:val="Lijstalinea"/>
      </w:pPr>
      <w:proofErr w:type="gramStart"/>
      <w:r w:rsidRPr="001122AA">
        <w:t>Onderzoeker /</w:t>
      </w:r>
      <w:proofErr w:type="gramEnd"/>
      <w:r w:rsidRPr="001122AA">
        <w:t xml:space="preserve"> Kennisontwikkelaar</w:t>
      </w:r>
    </w:p>
    <w:p w14:paraId="73E043FD" w14:textId="77777777" w:rsidR="00031721" w:rsidRPr="001122AA" w:rsidRDefault="00031721" w:rsidP="00031721">
      <w:pPr>
        <w:pStyle w:val="Lijstalinea"/>
      </w:pPr>
      <w:r w:rsidRPr="001122AA">
        <w:t>Beleidsadviseur externe relaties</w:t>
      </w:r>
    </w:p>
    <w:p w14:paraId="7D9D47B4" w14:textId="77777777" w:rsidR="00031721" w:rsidRPr="001122AA" w:rsidRDefault="00031721" w:rsidP="00031721">
      <w:pPr>
        <w:spacing w:after="0"/>
        <w:rPr>
          <w:rFonts w:eastAsiaTheme="minorEastAsia"/>
          <w:color w:val="000000" w:themeColor="text1"/>
        </w:rPr>
      </w:pPr>
    </w:p>
    <w:p w14:paraId="15D4BBE7" w14:textId="77777777" w:rsidR="00031721" w:rsidRPr="001122AA" w:rsidRDefault="00031721" w:rsidP="00031721">
      <w:pPr>
        <w:pStyle w:val="Kop2"/>
      </w:pPr>
      <w:r w:rsidRPr="001122AA">
        <w:t>Vrijwilligers &amp; Maatschappelijke betrokkenheid</w:t>
      </w:r>
    </w:p>
    <w:p w14:paraId="1D395BF8" w14:textId="77777777" w:rsidR="00031721" w:rsidRPr="001122AA" w:rsidRDefault="00031721" w:rsidP="00031721">
      <w:pPr>
        <w:pStyle w:val="Lijstalinea"/>
      </w:pPr>
      <w:r w:rsidRPr="001122AA">
        <w:t>Vrijwilliger</w:t>
      </w:r>
    </w:p>
    <w:p w14:paraId="3C8A04C6" w14:textId="77777777" w:rsidR="00031721" w:rsidRPr="001122AA" w:rsidRDefault="00031721" w:rsidP="00031721">
      <w:pPr>
        <w:pStyle w:val="Lijstalinea"/>
      </w:pPr>
      <w:r w:rsidRPr="001122AA">
        <w:t>Maatschappelijke stagiair</w:t>
      </w:r>
    </w:p>
    <w:p w14:paraId="15E5E4F1" w14:textId="77777777" w:rsidR="00031721" w:rsidRPr="001122AA" w:rsidRDefault="00031721" w:rsidP="00031721">
      <w:pPr>
        <w:pStyle w:val="Lijstalinea"/>
      </w:pPr>
      <w:proofErr w:type="gramStart"/>
      <w:r w:rsidRPr="001122AA">
        <w:t>Leerling /</w:t>
      </w:r>
      <w:proofErr w:type="gramEnd"/>
      <w:r w:rsidRPr="001122AA">
        <w:t xml:space="preserve"> </w:t>
      </w:r>
      <w:proofErr w:type="spellStart"/>
      <w:proofErr w:type="gramStart"/>
      <w:r w:rsidRPr="001122AA">
        <w:t>BBL’er</w:t>
      </w:r>
      <w:proofErr w:type="spellEnd"/>
      <w:r w:rsidRPr="001122AA">
        <w:t xml:space="preserve"> /</w:t>
      </w:r>
      <w:proofErr w:type="gramEnd"/>
      <w:r w:rsidRPr="001122AA">
        <w:t xml:space="preserve"> </w:t>
      </w:r>
      <w:proofErr w:type="spellStart"/>
      <w:r w:rsidRPr="001122AA">
        <w:t>BOL’er</w:t>
      </w:r>
      <w:proofErr w:type="spellEnd"/>
    </w:p>
    <w:p w14:paraId="2F8CB031" w14:textId="77777777" w:rsidR="00031721" w:rsidRPr="001122AA" w:rsidRDefault="00031721" w:rsidP="00031721">
      <w:pPr>
        <w:pStyle w:val="Lijstalinea"/>
      </w:pPr>
      <w:r w:rsidRPr="001122AA">
        <w:t>Buurtverbinder</w:t>
      </w:r>
    </w:p>
    <w:p w14:paraId="734CEC13" w14:textId="2612A4F0" w:rsidR="00031721" w:rsidRPr="00031721" w:rsidRDefault="00031721" w:rsidP="00031721">
      <w:pPr>
        <w:pStyle w:val="Lijstalinea"/>
      </w:pPr>
      <w:proofErr w:type="gramStart"/>
      <w:r w:rsidRPr="001122AA">
        <w:t>Gastheer /</w:t>
      </w:r>
      <w:proofErr w:type="gramEnd"/>
      <w:r w:rsidRPr="001122AA">
        <w:t xml:space="preserve"> Gastvrouw</w:t>
      </w:r>
    </w:p>
    <w:p w14:paraId="69099AF2" w14:textId="77777777" w:rsidR="00031721" w:rsidRPr="001122AA" w:rsidRDefault="00031721" w:rsidP="00031721">
      <w:pPr>
        <w:spacing w:after="0"/>
        <w:rPr>
          <w:rFonts w:eastAsiaTheme="minorEastAsia"/>
          <w:b/>
          <w:bCs/>
          <w:color w:val="000000" w:themeColor="text1"/>
        </w:rPr>
      </w:pPr>
    </w:p>
    <w:p w14:paraId="3B9B30D7" w14:textId="77777777" w:rsidR="00031721" w:rsidRDefault="00031721">
      <w:pPr>
        <w:spacing w:before="0" w:after="160" w:line="278" w:lineRule="auto"/>
        <w:rPr>
          <w:rFonts w:eastAsiaTheme="minorEastAsia"/>
          <w:b/>
          <w:bCs/>
          <w:color w:val="E9841D"/>
          <w:sz w:val="36"/>
          <w:szCs w:val="36"/>
        </w:rPr>
      </w:pPr>
      <w:r>
        <w:rPr>
          <w:color w:val="E9841D"/>
          <w:sz w:val="36"/>
          <w:szCs w:val="36"/>
        </w:rPr>
        <w:br w:type="page"/>
      </w:r>
    </w:p>
    <w:p w14:paraId="308A3478" w14:textId="344E518C" w:rsidR="00031721" w:rsidRPr="001122AA" w:rsidRDefault="00031721" w:rsidP="00031721">
      <w:pPr>
        <w:pStyle w:val="Kop1"/>
      </w:pPr>
      <w:r w:rsidRPr="001122AA">
        <w:lastRenderedPageBreak/>
        <w:t>Externe partijen</w:t>
      </w:r>
    </w:p>
    <w:p w14:paraId="410BB16A" w14:textId="77777777" w:rsidR="00031721" w:rsidRPr="001122AA" w:rsidRDefault="00031721" w:rsidP="00031721">
      <w:pPr>
        <w:spacing w:after="0"/>
        <w:rPr>
          <w:rFonts w:eastAsiaTheme="minorEastAsia"/>
          <w:b/>
          <w:bCs/>
          <w:color w:val="000000" w:themeColor="text1"/>
        </w:rPr>
      </w:pPr>
    </w:p>
    <w:p w14:paraId="78A216D5" w14:textId="77777777" w:rsidR="00031721" w:rsidRPr="001122AA" w:rsidRDefault="00031721" w:rsidP="00031721">
      <w:pPr>
        <w:pStyle w:val="Kop2"/>
      </w:pPr>
      <w:r w:rsidRPr="001122AA">
        <w:t>Leveranciers van zorgtechnologie</w:t>
      </w:r>
    </w:p>
    <w:p w14:paraId="7D52D5B9" w14:textId="77777777" w:rsidR="00031721" w:rsidRPr="001122AA" w:rsidRDefault="00031721" w:rsidP="00031721">
      <w:pPr>
        <w:pStyle w:val="Lijstalinea"/>
      </w:pPr>
      <w:r w:rsidRPr="001122AA">
        <w:t>Accountmanager zorg</w:t>
      </w:r>
    </w:p>
    <w:p w14:paraId="6DDE0D38" w14:textId="77777777" w:rsidR="00031721" w:rsidRPr="001122AA" w:rsidRDefault="00031721" w:rsidP="00031721">
      <w:pPr>
        <w:pStyle w:val="Lijstalinea"/>
      </w:pPr>
      <w:r w:rsidRPr="001122AA">
        <w:t>Salesmanager</w:t>
      </w:r>
    </w:p>
    <w:p w14:paraId="7AAE16A6" w14:textId="77777777" w:rsidR="00031721" w:rsidRPr="001122AA" w:rsidRDefault="00031721" w:rsidP="00031721">
      <w:pPr>
        <w:pStyle w:val="Lijstalinea"/>
      </w:pPr>
      <w:r w:rsidRPr="001122AA">
        <w:t>Productmanager</w:t>
      </w:r>
    </w:p>
    <w:p w14:paraId="03A7E182" w14:textId="77777777" w:rsidR="00031721" w:rsidRPr="001122AA" w:rsidRDefault="00031721" w:rsidP="00031721">
      <w:pPr>
        <w:pStyle w:val="Lijstalinea"/>
      </w:pPr>
      <w:r w:rsidRPr="001122AA">
        <w:t>Technisch consultant</w:t>
      </w:r>
    </w:p>
    <w:p w14:paraId="5A82EDCD" w14:textId="77777777" w:rsidR="00031721" w:rsidRPr="001122AA" w:rsidRDefault="00031721" w:rsidP="00031721">
      <w:pPr>
        <w:pStyle w:val="Lijstalinea"/>
      </w:pPr>
      <w:r w:rsidRPr="001122AA">
        <w:t>Implementatieconsultant</w:t>
      </w:r>
    </w:p>
    <w:p w14:paraId="6BE9A670" w14:textId="77777777" w:rsidR="00031721" w:rsidRPr="001122AA" w:rsidRDefault="00031721" w:rsidP="00031721">
      <w:pPr>
        <w:pStyle w:val="Lijstalinea"/>
      </w:pPr>
      <w:r w:rsidRPr="001122AA">
        <w:t>Projectleider implementatie</w:t>
      </w:r>
    </w:p>
    <w:p w14:paraId="7DA31623" w14:textId="77777777" w:rsidR="00031721" w:rsidRPr="001122AA" w:rsidRDefault="00031721" w:rsidP="00031721">
      <w:pPr>
        <w:pStyle w:val="Lijstalinea"/>
      </w:pPr>
      <w:r w:rsidRPr="001122AA">
        <w:t>Service engineer</w:t>
      </w:r>
    </w:p>
    <w:p w14:paraId="74953BDE" w14:textId="77777777" w:rsidR="00031721" w:rsidRPr="001122AA" w:rsidRDefault="00031721" w:rsidP="00031721">
      <w:pPr>
        <w:pStyle w:val="Lijstalinea"/>
      </w:pPr>
      <w:proofErr w:type="gramStart"/>
      <w:r w:rsidRPr="001122AA">
        <w:t>Supportmedewerker /</w:t>
      </w:r>
      <w:proofErr w:type="gramEnd"/>
      <w:r w:rsidRPr="001122AA">
        <w:t xml:space="preserve"> Helpdesk</w:t>
      </w:r>
    </w:p>
    <w:p w14:paraId="1C2696EE" w14:textId="77777777" w:rsidR="00031721" w:rsidRPr="001122AA" w:rsidRDefault="00031721" w:rsidP="00031721">
      <w:pPr>
        <w:pStyle w:val="Lijstalinea"/>
      </w:pPr>
      <w:r w:rsidRPr="001122AA">
        <w:t>Applicatiespecialist</w:t>
      </w:r>
    </w:p>
    <w:p w14:paraId="0F78F5DD" w14:textId="77777777" w:rsidR="00031721" w:rsidRPr="001122AA" w:rsidRDefault="00031721" w:rsidP="00031721">
      <w:pPr>
        <w:pStyle w:val="Lijstalinea"/>
      </w:pPr>
      <w:r w:rsidRPr="001122AA">
        <w:t>UX-designer</w:t>
      </w:r>
    </w:p>
    <w:p w14:paraId="2E7CEB1D" w14:textId="77777777" w:rsidR="00031721" w:rsidRPr="001122AA" w:rsidRDefault="00031721" w:rsidP="00031721">
      <w:pPr>
        <w:pStyle w:val="Lijstalinea"/>
      </w:pPr>
      <w:r w:rsidRPr="001122AA">
        <w:t>Softwareontwikkelaar</w:t>
      </w:r>
    </w:p>
    <w:p w14:paraId="09548A7C" w14:textId="77777777" w:rsidR="00031721" w:rsidRPr="001122AA" w:rsidRDefault="00031721" w:rsidP="00031721">
      <w:pPr>
        <w:pStyle w:val="Lijstalinea"/>
      </w:pPr>
      <w:proofErr w:type="spellStart"/>
      <w:r w:rsidRPr="001122AA">
        <w:t>Hardwareontwikkelaar</w:t>
      </w:r>
      <w:proofErr w:type="spellEnd"/>
    </w:p>
    <w:p w14:paraId="0B516D73" w14:textId="77777777" w:rsidR="00031721" w:rsidRPr="001122AA" w:rsidRDefault="00031721" w:rsidP="00031721">
      <w:pPr>
        <w:pStyle w:val="Lijstalinea"/>
      </w:pPr>
      <w:r w:rsidRPr="001122AA">
        <w:t>Systeemarchitect</w:t>
      </w:r>
    </w:p>
    <w:p w14:paraId="4DE0834F" w14:textId="77777777" w:rsidR="00031721" w:rsidRPr="001122AA" w:rsidRDefault="00031721" w:rsidP="00031721">
      <w:pPr>
        <w:pStyle w:val="Lijstalinea"/>
      </w:pPr>
      <w:proofErr w:type="gramStart"/>
      <w:r w:rsidRPr="001122AA">
        <w:t>Security consultant</w:t>
      </w:r>
      <w:proofErr w:type="gramEnd"/>
    </w:p>
    <w:p w14:paraId="391A3FD2" w14:textId="77777777" w:rsidR="00031721" w:rsidRPr="001122AA" w:rsidRDefault="00031721" w:rsidP="00031721">
      <w:pPr>
        <w:pStyle w:val="Lijstalinea"/>
      </w:pPr>
      <w:r w:rsidRPr="001122AA">
        <w:t>AVG-specialist</w:t>
      </w:r>
    </w:p>
    <w:p w14:paraId="3F0F3820" w14:textId="77777777" w:rsidR="00031721" w:rsidRPr="001122AA" w:rsidRDefault="00031721" w:rsidP="00031721">
      <w:pPr>
        <w:pStyle w:val="Lijstalinea"/>
      </w:pPr>
      <w:r w:rsidRPr="001122AA">
        <w:t>Contractmanager</w:t>
      </w:r>
    </w:p>
    <w:p w14:paraId="45E8FF7D" w14:textId="77777777" w:rsidR="00031721" w:rsidRPr="001122AA" w:rsidRDefault="00031721" w:rsidP="00031721">
      <w:pPr>
        <w:pStyle w:val="Lijstalinea"/>
      </w:pPr>
      <w:r w:rsidRPr="001122AA">
        <w:t>Relatiemanager</w:t>
      </w:r>
    </w:p>
    <w:p w14:paraId="169E2C6A" w14:textId="77777777" w:rsidR="00031721" w:rsidRPr="001122AA" w:rsidRDefault="00031721" w:rsidP="00031721">
      <w:pPr>
        <w:pStyle w:val="Lijstalinea"/>
      </w:pPr>
      <w:r w:rsidRPr="001122AA">
        <w:t>Training- &amp; opleidingscoördinator</w:t>
      </w:r>
    </w:p>
    <w:p w14:paraId="4D1A955B" w14:textId="77777777" w:rsidR="00031721" w:rsidRPr="001122AA" w:rsidRDefault="00031721" w:rsidP="00031721">
      <w:pPr>
        <w:spacing w:after="0"/>
        <w:rPr>
          <w:rFonts w:eastAsiaTheme="minorEastAsia"/>
          <w:color w:val="000000" w:themeColor="text1"/>
        </w:rPr>
      </w:pPr>
    </w:p>
    <w:p w14:paraId="0FE09C67" w14:textId="77777777" w:rsidR="00031721" w:rsidRPr="001122AA" w:rsidRDefault="00031721" w:rsidP="00031721">
      <w:pPr>
        <w:pStyle w:val="Kop2"/>
      </w:pPr>
      <w:r w:rsidRPr="001122AA">
        <w:t>Advies- en consultancybureaus</w:t>
      </w:r>
    </w:p>
    <w:p w14:paraId="36DCD4D0" w14:textId="77777777" w:rsidR="00031721" w:rsidRPr="001122AA" w:rsidRDefault="00031721" w:rsidP="00031721">
      <w:pPr>
        <w:pStyle w:val="Lijstalinea"/>
      </w:pPr>
      <w:proofErr w:type="spellStart"/>
      <w:r w:rsidRPr="001122AA">
        <w:t>Zorgtechnologieadviseur</w:t>
      </w:r>
      <w:proofErr w:type="spellEnd"/>
    </w:p>
    <w:p w14:paraId="50DD0EA5" w14:textId="77777777" w:rsidR="00031721" w:rsidRPr="00CE7EC8" w:rsidRDefault="00031721" w:rsidP="00031721">
      <w:pPr>
        <w:pStyle w:val="Lijstalinea"/>
      </w:pPr>
      <w:r w:rsidRPr="001122AA">
        <w:t>Innovatieconsultan</w:t>
      </w:r>
      <w:r>
        <w:t>t</w:t>
      </w:r>
    </w:p>
    <w:p w14:paraId="4B87BD09" w14:textId="3082FE20" w:rsidR="00031721" w:rsidRPr="001122AA" w:rsidRDefault="00031721" w:rsidP="00031721">
      <w:pPr>
        <w:pStyle w:val="Lijstalinea"/>
      </w:pPr>
      <w:r w:rsidRPr="001122AA">
        <w:t>Procesanalist</w:t>
      </w:r>
    </w:p>
    <w:p w14:paraId="316BEE18" w14:textId="77777777" w:rsidR="00031721" w:rsidRPr="001122AA" w:rsidRDefault="00031721" w:rsidP="00031721">
      <w:pPr>
        <w:pStyle w:val="Lijstalinea"/>
      </w:pPr>
      <w:r w:rsidRPr="001122AA">
        <w:t>Verandermanager</w:t>
      </w:r>
    </w:p>
    <w:p w14:paraId="1499D0CF" w14:textId="77777777" w:rsidR="00031721" w:rsidRPr="001122AA" w:rsidRDefault="00031721" w:rsidP="00031721">
      <w:pPr>
        <w:pStyle w:val="Lijstalinea"/>
      </w:pPr>
      <w:r w:rsidRPr="001122AA">
        <w:t>Business consultant</w:t>
      </w:r>
    </w:p>
    <w:p w14:paraId="6BEC509D" w14:textId="77777777" w:rsidR="00031721" w:rsidRPr="001122AA" w:rsidRDefault="00031721" w:rsidP="00031721">
      <w:pPr>
        <w:pStyle w:val="Lijstalinea"/>
      </w:pPr>
      <w:r w:rsidRPr="001122AA">
        <w:t>IT-consultant</w:t>
      </w:r>
    </w:p>
    <w:p w14:paraId="63DD98CF" w14:textId="77777777" w:rsidR="00031721" w:rsidRPr="001122AA" w:rsidRDefault="00031721" w:rsidP="00031721">
      <w:pPr>
        <w:pStyle w:val="Lijstalinea"/>
      </w:pPr>
      <w:r w:rsidRPr="001122AA">
        <w:t>Strategisch adviseur zorg</w:t>
      </w:r>
    </w:p>
    <w:p w14:paraId="473C2E1E" w14:textId="77777777" w:rsidR="00031721" w:rsidRPr="001122AA" w:rsidRDefault="00031721" w:rsidP="00031721">
      <w:pPr>
        <w:pStyle w:val="Lijstalinea"/>
      </w:pPr>
      <w:r w:rsidRPr="001122AA">
        <w:t>Juridisch adviseur (AVG, contracten)</w:t>
      </w:r>
    </w:p>
    <w:p w14:paraId="6AC20478" w14:textId="77777777" w:rsidR="00031721" w:rsidRPr="001122AA" w:rsidRDefault="00031721" w:rsidP="00031721">
      <w:pPr>
        <w:pStyle w:val="Lijstalinea"/>
      </w:pPr>
      <w:r w:rsidRPr="001122AA">
        <w:t>Inkoopadviseur</w:t>
      </w:r>
    </w:p>
    <w:p w14:paraId="30326C0D" w14:textId="77777777" w:rsidR="00031721" w:rsidRPr="001122AA" w:rsidRDefault="00031721" w:rsidP="00031721">
      <w:pPr>
        <w:pStyle w:val="Lijstalinea"/>
      </w:pPr>
      <w:r w:rsidRPr="001122AA">
        <w:t>Projectmanager externe implementatie</w:t>
      </w:r>
    </w:p>
    <w:p w14:paraId="1967FD40" w14:textId="77777777" w:rsidR="00031721" w:rsidRPr="001122AA" w:rsidRDefault="00031721" w:rsidP="00031721">
      <w:pPr>
        <w:pStyle w:val="Lijstalinea"/>
      </w:pPr>
      <w:proofErr w:type="spellStart"/>
      <w:r w:rsidRPr="001122AA">
        <w:t>Lean</w:t>
      </w:r>
      <w:proofErr w:type="spellEnd"/>
      <w:r w:rsidRPr="001122AA">
        <w:t>/Agile coach</w:t>
      </w:r>
    </w:p>
    <w:p w14:paraId="456B4183" w14:textId="77777777" w:rsidR="00031721" w:rsidRPr="001122AA" w:rsidRDefault="00031721" w:rsidP="00031721">
      <w:pPr>
        <w:pStyle w:val="Lijstalinea"/>
      </w:pPr>
      <w:r w:rsidRPr="001122AA">
        <w:t>Organisatieadviseur</w:t>
      </w:r>
    </w:p>
    <w:p w14:paraId="3EBD2072" w14:textId="77777777" w:rsidR="00031721" w:rsidRPr="001122AA" w:rsidRDefault="00031721" w:rsidP="00031721">
      <w:pPr>
        <w:spacing w:after="0"/>
        <w:rPr>
          <w:rFonts w:eastAsiaTheme="minorEastAsia"/>
          <w:color w:val="000000" w:themeColor="text1"/>
        </w:rPr>
      </w:pPr>
    </w:p>
    <w:p w14:paraId="789297CB" w14:textId="77777777" w:rsidR="00031721" w:rsidRPr="001122AA" w:rsidRDefault="00031721" w:rsidP="00031721">
      <w:pPr>
        <w:pStyle w:val="Kop2"/>
      </w:pPr>
      <w:r w:rsidRPr="001122AA">
        <w:t xml:space="preserve"> Overheid &amp; </w:t>
      </w:r>
      <w:proofErr w:type="gramStart"/>
      <w:r w:rsidRPr="001122AA">
        <w:t>Zorgkantoor /</w:t>
      </w:r>
      <w:proofErr w:type="gramEnd"/>
      <w:r w:rsidRPr="001122AA">
        <w:t xml:space="preserve"> Gemeente</w:t>
      </w:r>
    </w:p>
    <w:p w14:paraId="2AD6338B" w14:textId="77777777" w:rsidR="00031721" w:rsidRPr="001122AA" w:rsidRDefault="00031721" w:rsidP="00031721">
      <w:pPr>
        <w:pStyle w:val="Lijstalinea"/>
      </w:pPr>
      <w:r w:rsidRPr="001122AA">
        <w:t>Beleidsadviseur zorginnovatie</w:t>
      </w:r>
    </w:p>
    <w:p w14:paraId="76842B71" w14:textId="77777777" w:rsidR="00031721" w:rsidRPr="001122AA" w:rsidRDefault="00031721" w:rsidP="00031721">
      <w:pPr>
        <w:pStyle w:val="Lijstalinea"/>
      </w:pPr>
      <w:r w:rsidRPr="001122AA">
        <w:t xml:space="preserve">Contractbeheerder </w:t>
      </w:r>
      <w:proofErr w:type="spellStart"/>
      <w:proofErr w:type="gramStart"/>
      <w:r w:rsidRPr="001122AA">
        <w:t>Wmo</w:t>
      </w:r>
      <w:proofErr w:type="spellEnd"/>
      <w:r w:rsidRPr="001122AA">
        <w:t xml:space="preserve"> /</w:t>
      </w:r>
      <w:proofErr w:type="gramEnd"/>
      <w:r w:rsidRPr="001122AA">
        <w:t xml:space="preserve"> WLZ</w:t>
      </w:r>
    </w:p>
    <w:p w14:paraId="478386FC" w14:textId="77777777" w:rsidR="00031721" w:rsidRPr="001122AA" w:rsidRDefault="00031721" w:rsidP="00031721">
      <w:pPr>
        <w:pStyle w:val="Lijstalinea"/>
      </w:pPr>
      <w:r w:rsidRPr="001122AA">
        <w:t>Inkoopadviseur zorg</w:t>
      </w:r>
    </w:p>
    <w:p w14:paraId="1BDE51FB" w14:textId="77777777" w:rsidR="00031721" w:rsidRPr="001122AA" w:rsidRDefault="00031721" w:rsidP="00031721">
      <w:pPr>
        <w:pStyle w:val="Lijstalinea"/>
      </w:pPr>
      <w:r w:rsidRPr="001122AA">
        <w:t>Subsidieadviseur</w:t>
      </w:r>
    </w:p>
    <w:p w14:paraId="3AFBDB42" w14:textId="77777777" w:rsidR="00031721" w:rsidRPr="001122AA" w:rsidRDefault="00031721" w:rsidP="00031721">
      <w:pPr>
        <w:pStyle w:val="Lijstalinea"/>
      </w:pPr>
      <w:proofErr w:type="gramStart"/>
      <w:r w:rsidRPr="001122AA">
        <w:t>Toezichthouder /</w:t>
      </w:r>
      <w:proofErr w:type="gramEnd"/>
      <w:r w:rsidRPr="001122AA">
        <w:t xml:space="preserve"> Inspecteur (bijv. IGJ)</w:t>
      </w:r>
    </w:p>
    <w:p w14:paraId="6B173AFB" w14:textId="77777777" w:rsidR="00031721" w:rsidRPr="001122AA" w:rsidRDefault="00031721" w:rsidP="00031721">
      <w:pPr>
        <w:pStyle w:val="Lijstalinea"/>
      </w:pPr>
      <w:r w:rsidRPr="001122AA">
        <w:t>Adviseur digitale inclusie</w:t>
      </w:r>
    </w:p>
    <w:p w14:paraId="753E9E60" w14:textId="77777777" w:rsidR="00031721" w:rsidRPr="001122AA" w:rsidRDefault="00031721" w:rsidP="00031721">
      <w:pPr>
        <w:pStyle w:val="Lijstalinea"/>
      </w:pPr>
      <w:r w:rsidRPr="001122AA">
        <w:t>Projectleider regionale samenwerking</w:t>
      </w:r>
    </w:p>
    <w:p w14:paraId="7E4EB7FD" w14:textId="77777777" w:rsidR="00031721" w:rsidRPr="001122AA" w:rsidRDefault="00031721" w:rsidP="00031721">
      <w:pPr>
        <w:pStyle w:val="Lijstalinea"/>
      </w:pPr>
      <w:r w:rsidRPr="001122AA">
        <w:t>Adviseur gegevensuitwisseling</w:t>
      </w:r>
    </w:p>
    <w:p w14:paraId="2CF57380" w14:textId="77777777" w:rsidR="00031721" w:rsidRPr="001122AA" w:rsidRDefault="00031721" w:rsidP="00031721">
      <w:pPr>
        <w:pStyle w:val="Lijstalinea"/>
      </w:pPr>
      <w:r w:rsidRPr="001122AA">
        <w:t xml:space="preserve">Privacy </w:t>
      </w:r>
      <w:proofErr w:type="spellStart"/>
      <w:r w:rsidRPr="001122AA">
        <w:t>officer</w:t>
      </w:r>
      <w:proofErr w:type="spellEnd"/>
      <w:r w:rsidRPr="001122AA">
        <w:t xml:space="preserve"> overheid</w:t>
      </w:r>
    </w:p>
    <w:p w14:paraId="5F5CC273" w14:textId="77777777" w:rsidR="00031721" w:rsidRPr="001122AA" w:rsidRDefault="00031721" w:rsidP="00031721">
      <w:pPr>
        <w:pStyle w:val="Lijstalinea"/>
      </w:pPr>
      <w:r w:rsidRPr="001122AA">
        <w:t>Accountmanager zorginstellingen</w:t>
      </w:r>
    </w:p>
    <w:p w14:paraId="049CA486" w14:textId="77777777" w:rsidR="00031721" w:rsidRPr="001122AA" w:rsidRDefault="00031721" w:rsidP="00031721">
      <w:pPr>
        <w:spacing w:after="0"/>
        <w:rPr>
          <w:rFonts w:eastAsiaTheme="minorEastAsia"/>
          <w:color w:val="000000" w:themeColor="text1"/>
        </w:rPr>
      </w:pPr>
    </w:p>
    <w:p w14:paraId="08606DFE" w14:textId="77777777" w:rsidR="00031721" w:rsidRPr="001122AA" w:rsidRDefault="00031721" w:rsidP="00031721">
      <w:pPr>
        <w:pStyle w:val="Kop2"/>
      </w:pPr>
      <w:r w:rsidRPr="001122AA">
        <w:t>Onderwijs &amp; Kennisinstituten</w:t>
      </w:r>
    </w:p>
    <w:p w14:paraId="76685D6C" w14:textId="77777777" w:rsidR="00031721" w:rsidRPr="001122AA" w:rsidRDefault="00031721" w:rsidP="00031721">
      <w:pPr>
        <w:pStyle w:val="Lijstalinea"/>
      </w:pPr>
      <w:r w:rsidRPr="001122AA">
        <w:t>Onderzoeker zorgtechnologie</w:t>
      </w:r>
    </w:p>
    <w:p w14:paraId="1CD4E243" w14:textId="77777777" w:rsidR="00031721" w:rsidRPr="001122AA" w:rsidRDefault="00031721" w:rsidP="00031721">
      <w:pPr>
        <w:pStyle w:val="Lijstalinea"/>
      </w:pPr>
      <w:proofErr w:type="gramStart"/>
      <w:r w:rsidRPr="001122AA">
        <w:t>Docent /</w:t>
      </w:r>
      <w:proofErr w:type="gramEnd"/>
      <w:r w:rsidRPr="001122AA">
        <w:t xml:space="preserve"> Trainer zorginnovatie</w:t>
      </w:r>
    </w:p>
    <w:p w14:paraId="2DF8D8B7" w14:textId="77777777" w:rsidR="00031721" w:rsidRPr="001122AA" w:rsidRDefault="00031721" w:rsidP="00031721">
      <w:pPr>
        <w:pStyle w:val="Lijstalinea"/>
      </w:pPr>
      <w:r w:rsidRPr="001122AA">
        <w:t>Ontwikkelaar eHealth-oplossingen</w:t>
      </w:r>
    </w:p>
    <w:p w14:paraId="3E9EBD0C" w14:textId="77777777" w:rsidR="00031721" w:rsidRPr="001122AA" w:rsidRDefault="00031721" w:rsidP="00031721">
      <w:pPr>
        <w:pStyle w:val="Lijstalinea"/>
      </w:pPr>
      <w:r w:rsidRPr="001122AA">
        <w:t>Projectleider praktijkgericht onderzoek</w:t>
      </w:r>
    </w:p>
    <w:p w14:paraId="6AC743A8" w14:textId="77777777" w:rsidR="00031721" w:rsidRPr="001122AA" w:rsidRDefault="00031721" w:rsidP="00031721">
      <w:pPr>
        <w:pStyle w:val="Lijstalinea"/>
      </w:pPr>
      <w:r w:rsidRPr="001122AA">
        <w:t xml:space="preserve">Ontwerper </w:t>
      </w:r>
      <w:proofErr w:type="gramStart"/>
      <w:r w:rsidRPr="001122AA">
        <w:t>pilots /</w:t>
      </w:r>
      <w:proofErr w:type="gramEnd"/>
      <w:r w:rsidRPr="001122AA">
        <w:t xml:space="preserve"> living labs</w:t>
      </w:r>
    </w:p>
    <w:p w14:paraId="797B7D1D" w14:textId="77777777" w:rsidR="00031721" w:rsidRPr="001122AA" w:rsidRDefault="00031721" w:rsidP="00031721">
      <w:pPr>
        <w:pStyle w:val="Lijstalinea"/>
      </w:pPr>
      <w:r w:rsidRPr="001122AA">
        <w:t>Ervaringsdeskundige (cliënt of verwant)</w:t>
      </w:r>
    </w:p>
    <w:p w14:paraId="117BAFC2" w14:textId="77777777" w:rsidR="00031721" w:rsidRPr="001122AA" w:rsidRDefault="00031721" w:rsidP="00031721">
      <w:pPr>
        <w:pStyle w:val="Lijstalinea"/>
      </w:pPr>
      <w:proofErr w:type="gramStart"/>
      <w:r w:rsidRPr="001122AA">
        <w:t>Student /</w:t>
      </w:r>
      <w:proofErr w:type="gramEnd"/>
      <w:r w:rsidRPr="001122AA">
        <w:t xml:space="preserve"> stagiair zorgtechnologie</w:t>
      </w:r>
    </w:p>
    <w:p w14:paraId="51126072" w14:textId="77777777" w:rsidR="00031721" w:rsidRPr="001122AA" w:rsidRDefault="00031721" w:rsidP="00031721">
      <w:pPr>
        <w:pStyle w:val="Lijstalinea"/>
      </w:pPr>
      <w:r w:rsidRPr="001122AA">
        <w:t>Ethiekadviseur technologiegebruik</w:t>
      </w:r>
    </w:p>
    <w:p w14:paraId="490ACD61" w14:textId="77777777" w:rsidR="00031721" w:rsidRPr="001122AA" w:rsidRDefault="00031721" w:rsidP="00031721">
      <w:pPr>
        <w:spacing w:after="0"/>
        <w:rPr>
          <w:rFonts w:eastAsiaTheme="minorEastAsia"/>
          <w:color w:val="000000" w:themeColor="text1"/>
        </w:rPr>
      </w:pPr>
    </w:p>
    <w:p w14:paraId="3E75E585" w14:textId="77777777" w:rsidR="00031721" w:rsidRPr="001122AA" w:rsidRDefault="00031721" w:rsidP="00031721">
      <w:pPr>
        <w:pStyle w:val="Kop2"/>
      </w:pPr>
      <w:r w:rsidRPr="001122AA">
        <w:t>Samenwerkingspartners &amp; Netwerken</w:t>
      </w:r>
    </w:p>
    <w:p w14:paraId="4BF2ECA4" w14:textId="77777777" w:rsidR="00031721" w:rsidRPr="001122AA" w:rsidRDefault="00031721" w:rsidP="00031721">
      <w:pPr>
        <w:pStyle w:val="Lijstalinea"/>
      </w:pPr>
      <w:r w:rsidRPr="001122AA">
        <w:t>Coördinator regionale innovatie</w:t>
      </w:r>
    </w:p>
    <w:p w14:paraId="416D3ACD" w14:textId="77777777" w:rsidR="00031721" w:rsidRPr="001122AA" w:rsidRDefault="00031721" w:rsidP="00031721">
      <w:pPr>
        <w:pStyle w:val="Lijstalinea"/>
      </w:pPr>
      <w:r w:rsidRPr="001122AA">
        <w:t>Netwerkmanager zorg &amp; technologie</w:t>
      </w:r>
    </w:p>
    <w:p w14:paraId="1675A18B" w14:textId="77777777" w:rsidR="00031721" w:rsidRPr="001122AA" w:rsidRDefault="00031721" w:rsidP="00031721">
      <w:pPr>
        <w:pStyle w:val="Lijstalinea"/>
      </w:pPr>
      <w:r w:rsidRPr="001122AA">
        <w:t>Vertegenwoordiger brancheorganisatie (bijv. VGN)</w:t>
      </w:r>
    </w:p>
    <w:p w14:paraId="39C30785" w14:textId="2450AE0C" w:rsidR="00031721" w:rsidRPr="001122AA" w:rsidRDefault="00031721" w:rsidP="00031721">
      <w:pPr>
        <w:pStyle w:val="Lijstalinea"/>
      </w:pPr>
      <w:r w:rsidRPr="001122AA">
        <w:t>Partnermanager</w:t>
      </w:r>
    </w:p>
    <w:p w14:paraId="0A0451BC" w14:textId="77777777" w:rsidR="00031721" w:rsidRPr="001122AA" w:rsidRDefault="00031721" w:rsidP="00031721">
      <w:pPr>
        <w:pStyle w:val="Lijstalinea"/>
      </w:pPr>
      <w:proofErr w:type="spellStart"/>
      <w:r w:rsidRPr="001122AA">
        <w:t>Communitymanager</w:t>
      </w:r>
      <w:proofErr w:type="spellEnd"/>
    </w:p>
    <w:p w14:paraId="62C059A9" w14:textId="77777777" w:rsidR="00031721" w:rsidRPr="001122AA" w:rsidRDefault="00031721" w:rsidP="00031721">
      <w:pPr>
        <w:pStyle w:val="Lijstalinea"/>
      </w:pPr>
      <w:r w:rsidRPr="001122AA">
        <w:t>Facilitator co-creatie</w:t>
      </w:r>
    </w:p>
    <w:p w14:paraId="083C835C" w14:textId="77777777" w:rsidR="00031721" w:rsidRPr="001122AA" w:rsidRDefault="00031721" w:rsidP="00031721">
      <w:pPr>
        <w:pStyle w:val="Lijstalinea"/>
      </w:pPr>
      <w:r w:rsidRPr="001122AA">
        <w:t>Stakeholdermanager</w:t>
      </w:r>
    </w:p>
    <w:p w14:paraId="14882788" w14:textId="77777777" w:rsidR="00031721" w:rsidRPr="001122AA" w:rsidRDefault="00031721" w:rsidP="00031721">
      <w:pPr>
        <w:pStyle w:val="Lijstalinea"/>
      </w:pPr>
      <w:r w:rsidRPr="001122AA">
        <w:t>Mediator bij aanbestedingen</w:t>
      </w:r>
    </w:p>
    <w:p w14:paraId="46614E58" w14:textId="77777777" w:rsidR="00031721" w:rsidRPr="001122AA" w:rsidRDefault="00031721" w:rsidP="00031721">
      <w:pPr>
        <w:pStyle w:val="Lijstalinea"/>
      </w:pPr>
      <w:r w:rsidRPr="001122AA">
        <w:t xml:space="preserve">Adviseur </w:t>
      </w:r>
      <w:proofErr w:type="gramStart"/>
      <w:r w:rsidRPr="001122AA">
        <w:t>interoperabiliteit /</w:t>
      </w:r>
      <w:proofErr w:type="gramEnd"/>
      <w:r w:rsidRPr="001122AA">
        <w:t xml:space="preserve"> standaarden (bijv. HL7, FHIR)</w:t>
      </w:r>
    </w:p>
    <w:p w14:paraId="3F6F30AC" w14:textId="77777777" w:rsidR="00751E43" w:rsidRDefault="00751E43" w:rsidP="00031721">
      <w:pPr>
        <w:pStyle w:val="Kop2"/>
      </w:pPr>
    </w:p>
    <w:p w14:paraId="1B0D6438" w14:textId="46D39E5D" w:rsidR="00031721" w:rsidRPr="001122AA" w:rsidRDefault="00031721" w:rsidP="00031721">
      <w:pPr>
        <w:pStyle w:val="Kop2"/>
      </w:pPr>
      <w:r w:rsidRPr="001122AA">
        <w:lastRenderedPageBreak/>
        <w:t>Inkoop &amp; aanbesteding (extern)</w:t>
      </w:r>
    </w:p>
    <w:p w14:paraId="6BCA8225" w14:textId="77777777" w:rsidR="00031721" w:rsidRPr="001122AA" w:rsidRDefault="00031721" w:rsidP="00031721">
      <w:pPr>
        <w:pStyle w:val="Lijstalinea"/>
      </w:pPr>
      <w:r w:rsidRPr="001122AA">
        <w:t>Inkoopadviseur zorgtechnologie</w:t>
      </w:r>
    </w:p>
    <w:p w14:paraId="52EFC26C" w14:textId="77777777" w:rsidR="00031721" w:rsidRPr="001122AA" w:rsidRDefault="00031721" w:rsidP="00031721">
      <w:pPr>
        <w:pStyle w:val="Lijstalinea"/>
      </w:pPr>
      <w:r w:rsidRPr="001122AA">
        <w:t>Aanbestedingsjurist</w:t>
      </w:r>
    </w:p>
    <w:p w14:paraId="5302822C" w14:textId="77777777" w:rsidR="00031721" w:rsidRPr="001122AA" w:rsidRDefault="00031721" w:rsidP="00031721">
      <w:pPr>
        <w:pStyle w:val="Lijstalinea"/>
      </w:pPr>
      <w:r w:rsidRPr="001122AA">
        <w:t>Tendermanager</w:t>
      </w:r>
    </w:p>
    <w:p w14:paraId="2248C321" w14:textId="77777777" w:rsidR="00031721" w:rsidRPr="001122AA" w:rsidRDefault="00031721" w:rsidP="00031721">
      <w:pPr>
        <w:pStyle w:val="Lijstalinea"/>
      </w:pPr>
      <w:r w:rsidRPr="001122AA">
        <w:t>Contractjurist</w:t>
      </w:r>
    </w:p>
    <w:p w14:paraId="5C72871A" w14:textId="77777777" w:rsidR="00031721" w:rsidRPr="001122AA" w:rsidRDefault="00031721" w:rsidP="00031721">
      <w:pPr>
        <w:pStyle w:val="Lijstalinea"/>
      </w:pPr>
      <w:r w:rsidRPr="001122AA">
        <w:t xml:space="preserve">Compliance </w:t>
      </w:r>
      <w:proofErr w:type="spellStart"/>
      <w:r w:rsidRPr="001122AA">
        <w:t>officer</w:t>
      </w:r>
      <w:proofErr w:type="spellEnd"/>
    </w:p>
    <w:p w14:paraId="30B5E08A" w14:textId="77777777" w:rsidR="00031721" w:rsidRPr="001122AA" w:rsidRDefault="00031721" w:rsidP="00031721">
      <w:pPr>
        <w:pStyle w:val="Lijstalinea"/>
      </w:pPr>
      <w:r w:rsidRPr="001122AA">
        <w:t>Leveranciersauditor</w:t>
      </w:r>
    </w:p>
    <w:p w14:paraId="4C73DDC8" w14:textId="77777777" w:rsidR="00031721" w:rsidRPr="001122AA" w:rsidRDefault="00031721" w:rsidP="00031721">
      <w:pPr>
        <w:pStyle w:val="Lijstalinea"/>
      </w:pPr>
      <w:r w:rsidRPr="001122AA">
        <w:t>Risicomanager</w:t>
      </w:r>
    </w:p>
    <w:p w14:paraId="14101EB8" w14:textId="77777777" w:rsidR="00031721" w:rsidRPr="001122AA" w:rsidRDefault="00031721" w:rsidP="00031721">
      <w:pPr>
        <w:pStyle w:val="Lijstalinea"/>
      </w:pPr>
      <w:r w:rsidRPr="001122AA">
        <w:t>Financieel analist</w:t>
      </w:r>
    </w:p>
    <w:p w14:paraId="0763F55A" w14:textId="40F74413" w:rsidR="00E6025A" w:rsidRPr="00031721" w:rsidRDefault="00031721" w:rsidP="00031721">
      <w:pPr>
        <w:pStyle w:val="Lijstalinea"/>
        <w:sectPr w:rsidR="00E6025A" w:rsidRPr="00031721" w:rsidSect="00B63615">
          <w:headerReference w:type="default" r:id="rId11"/>
          <w:footerReference w:type="even" r:id="rId12"/>
          <w:footerReference w:type="default" r:id="rId13"/>
          <w:headerReference w:type="first" r:id="rId14"/>
          <w:type w:val="continuous"/>
          <w:pgSz w:w="11906" w:h="16838"/>
          <w:pgMar w:top="1418" w:right="1418" w:bottom="1418" w:left="1418" w:header="709" w:footer="709" w:gutter="0"/>
          <w:cols w:space="708"/>
          <w:formProt w:val="0"/>
          <w:docGrid w:linePitch="360"/>
        </w:sectPr>
      </w:pPr>
      <w:proofErr w:type="gramStart"/>
      <w:r w:rsidRPr="001122AA">
        <w:t>Marktverkenner /</w:t>
      </w:r>
      <w:proofErr w:type="gramEnd"/>
      <w:r w:rsidRPr="001122AA">
        <w:t xml:space="preserve"> trendwatcher</w:t>
      </w:r>
    </w:p>
    <w:p w14:paraId="20C83140" w14:textId="77777777" w:rsidR="009B3155" w:rsidRPr="00B63615" w:rsidRDefault="002D1EA8" w:rsidP="00677C5C">
      <w:pPr>
        <w:pStyle w:val="Kop1"/>
        <w:rPr>
          <w:rStyle w:val="Kop1Char"/>
          <w:b/>
          <w:bCs/>
          <w:iCs/>
        </w:rPr>
      </w:pPr>
      <w:r w:rsidRPr="00B63615">
        <w:lastRenderedPageBreak/>
        <mc:AlternateContent>
          <mc:Choice Requires="wpg">
            <w:drawing>
              <wp:anchor distT="0" distB="0" distL="114300" distR="114300" simplePos="0" relativeHeight="251650560" behindDoc="0" locked="0" layoutInCell="1" allowOverlap="1" wp14:anchorId="22BF92F7" wp14:editId="2A75E3F9">
                <wp:simplePos x="0" y="0"/>
                <wp:positionH relativeFrom="column">
                  <wp:posOffset>-2241224</wp:posOffset>
                </wp:positionH>
                <wp:positionV relativeFrom="page">
                  <wp:posOffset>-469900</wp:posOffset>
                </wp:positionV>
                <wp:extent cx="9142095" cy="3003550"/>
                <wp:effectExtent l="0" t="0" r="1905" b="6350"/>
                <wp:wrapNone/>
                <wp:docPr id="1767591977" name="Groep 6"/>
                <wp:cNvGraphicFramePr/>
                <a:graphic xmlns:a="http://schemas.openxmlformats.org/drawingml/2006/main">
                  <a:graphicData uri="http://schemas.microsoft.com/office/word/2010/wordprocessingGroup">
                    <wpg:wgp>
                      <wpg:cNvGrpSpPr/>
                      <wpg:grpSpPr>
                        <a:xfrm>
                          <a:off x="0" y="0"/>
                          <a:ext cx="9142095" cy="3003550"/>
                          <a:chOff x="0" y="0"/>
                          <a:chExt cx="9142276" cy="3003550"/>
                        </a:xfrm>
                      </wpg:grpSpPr>
                      <pic:pic xmlns:pic="http://schemas.openxmlformats.org/drawingml/2006/picture">
                        <pic:nvPicPr>
                          <pic:cNvPr id="922371079" name="Afbeelding 1"/>
                          <pic:cNvPicPr>
                            <a:picLocks noChangeAspect="1"/>
                          </pic:cNvPicPr>
                        </pic:nvPicPr>
                        <pic:blipFill rotWithShape="1">
                          <a:blip r:embed="rId15"/>
                          <a:srcRect r="43809"/>
                          <a:stretch>
                            <a:fillRect/>
                          </a:stretch>
                        </pic:blipFill>
                        <pic:spPr bwMode="auto">
                          <a:xfrm>
                            <a:off x="1115736" y="444616"/>
                            <a:ext cx="1560195" cy="2556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07082031" name="Afbeelding 5"/>
                          <pic:cNvPicPr>
                            <a:picLocks noChangeAspect="1"/>
                          </pic:cNvPicPr>
                        </pic:nvPicPr>
                        <pic:blipFill rotWithShape="1">
                          <a:blip r:embed="rId16">
                            <a:extLst>
                              <a:ext uri="{28A0092B-C50C-407E-A947-70E740481C1C}">
                                <a14:useLocalDpi xmlns:a14="http://schemas.microsoft.com/office/drawing/2010/main" val="0"/>
                              </a:ext>
                            </a:extLst>
                          </a:blip>
                          <a:srcRect t="8447" b="16818"/>
                          <a:stretch>
                            <a:fillRect/>
                          </a:stretch>
                        </pic:blipFill>
                        <pic:spPr bwMode="auto">
                          <a:xfrm>
                            <a:off x="3112316" y="0"/>
                            <a:ext cx="6029960" cy="3003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70462059" name="Afbeelding 1"/>
                          <pic:cNvPicPr>
                            <a:picLocks noChangeAspect="1"/>
                          </pic:cNvPicPr>
                        </pic:nvPicPr>
                        <pic:blipFill rotWithShape="1">
                          <a:blip r:embed="rId15"/>
                          <a:srcRect l="60499"/>
                          <a:stretch>
                            <a:fillRect/>
                          </a:stretch>
                        </pic:blipFill>
                        <pic:spPr bwMode="auto">
                          <a:xfrm>
                            <a:off x="2676088" y="444616"/>
                            <a:ext cx="935355" cy="2557780"/>
                          </a:xfrm>
                          <a:prstGeom prst="rect">
                            <a:avLst/>
                          </a:prstGeom>
                          <a:ln>
                            <a:noFill/>
                          </a:ln>
                          <a:extLst>
                            <a:ext uri="{53640926-AAD7-44D8-BBD7-CCE9431645EC}">
                              <a14:shadowObscured xmlns:a14="http://schemas.microsoft.com/office/drawing/2010/main"/>
                            </a:ext>
                          </a:extLst>
                        </pic:spPr>
                      </pic:pic>
                      <wpg:grpSp>
                        <wpg:cNvPr id="327985262" name="Groep 8"/>
                        <wpg:cNvGrpSpPr/>
                        <wpg:grpSpPr>
                          <a:xfrm>
                            <a:off x="0" y="1853966"/>
                            <a:ext cx="4205605" cy="829945"/>
                            <a:chOff x="-142613" y="0"/>
                            <a:chExt cx="4205605" cy="829945"/>
                          </a:xfrm>
                        </wpg:grpSpPr>
                        <wps:wsp>
                          <wps:cNvPr id="1246433471" name="Afgeronde rechthoek 6"/>
                          <wps:cNvSpPr/>
                          <wps:spPr>
                            <a:xfrm>
                              <a:off x="-142613" y="0"/>
                              <a:ext cx="4205605" cy="82994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36862672" name="Groep 7"/>
                          <wpg:cNvGrpSpPr/>
                          <wpg:grpSpPr>
                            <a:xfrm>
                              <a:off x="1157681" y="41945"/>
                              <a:ext cx="2582912" cy="723900"/>
                              <a:chOff x="0" y="0"/>
                              <a:chExt cx="2583356" cy="723900"/>
                            </a:xfrm>
                          </wpg:grpSpPr>
                          <pic:pic xmlns:pic="http://schemas.openxmlformats.org/drawingml/2006/picture">
                            <pic:nvPicPr>
                              <pic:cNvPr id="336931811" name="Afbeelding 4" descr="Afbeelding met tekst, Lettertype, schermopname, Graphics&#10;&#10;Door AI gegenereerde inhoud is mogelijk onjuis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7800" cy="723900"/>
                              </a:xfrm>
                              <a:prstGeom prst="rect">
                                <a:avLst/>
                              </a:prstGeom>
                            </pic:spPr>
                          </pic:pic>
                          <pic:pic xmlns:pic="http://schemas.openxmlformats.org/drawingml/2006/picture">
                            <pic:nvPicPr>
                              <pic:cNvPr id="1435659800" name="Afbeelding 3" descr="Afbeelding met Lettertype, Graphics, tekst, grafische vormgeving&#10;&#10;Door AI gegenereerde inhoud is mogelijk onjuis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539626" y="192947"/>
                                <a:ext cx="1043730" cy="401906"/>
                              </a:xfrm>
                              <a:prstGeom prst="rect">
                                <a:avLst/>
                              </a:prstGeom>
                            </pic:spPr>
                          </pic:pic>
                        </wpg:grpSp>
                      </wpg:grpSp>
                    </wpg:wgp>
                  </a:graphicData>
                </a:graphic>
              </wp:anchor>
            </w:drawing>
          </mc:Choice>
          <mc:Fallback>
            <w:pict>
              <v:group w14:anchorId="53C01174" id="Groep 6" o:spid="_x0000_s1026" style="position:absolute;margin-left:-176.45pt;margin-top:-37pt;width:719.85pt;height:236.5pt;z-index:251650560;mso-position-vertical-relative:page" coordsize="91422,3003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 o:spid="_x0000_s1027" type="#_x0000_t75" style="position:absolute;left:11157;top:4446;width:15602;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">
                  <v:imagedata r:id="rId19" o:title="" cropright="28711f"/>
                </v:shape>
                <v:shape id="Afbeelding 5" o:spid="_x0000_s1028" type="#_x0000_t75" style="position:absolute;left:31123;width:60299;height:3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">
                  <v:imagedata r:id="rId20" o:title="" croptop="5536f" cropbottom="11022f"/>
                </v:shape>
                <v:shape id="Afbeelding 1" o:spid="_x0000_s1029" type="#_x0000_t75" style="position:absolute;left:26760;top:4446;width:9354;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">
                  <v:imagedata r:id="rId19" o:title="" cropleft="39649f"/>
                </v:shape>
                <v:group id="Groep 8" o:spid="_x0000_s1030" style="position:absolute;top:18539;width:42056;height:8300" coordorigin="-1426" coordsize="4205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">
                  <v:roundrect id="Afgeronde rechthoek 6" o:spid="_x0000_s1031" style="position:absolute;left:-1426;width:42055;height:8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" fillcolor="white [3212]" stroked="f" strokeweight="1.5pt">
                    <v:stroke joinstyle="miter"/>
                  </v:roundrect>
                  <v:group id="Groep 7" o:spid="_x0000_s1032" style="position:absolute;left:11576;top:419;width:25829;height:7239" coordsize="25833,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">
                    <v:shape id="Afbeelding 4" o:spid="_x0000_s1033" type="#_x0000_t75" alt="Afbeelding met tekst, Lettertype, schermopname, Graphics&#10;&#10;Door AI gegenereerde inhoud is mogelijk onjuist." style="position:absolute;width:1447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">
                      <v:imagedata r:id="rId21" o:title="Afbeelding met tekst, Lettertype, schermopname, Graphics&#10;&#10;Door AI gegenereerde inhoud is mogelijk onjuist"/>
                    </v:shape>
                    <v:shape id="Afbeelding 3" o:spid="_x0000_s1034" type="#_x0000_t75" alt="Afbeelding met Lettertype, Graphics, tekst, grafische vormgeving&#10;&#10;Door AI gegenereerde inhoud is mogelijk onjuist." style="position:absolute;left:15396;top:1929;width:10437;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">
                      <v:imagedata r:id="rId22" o:title="Afbeelding met Lettertype, Graphics, tekst, grafische vormgeving&#10;&#10;Door AI gegenereerde inhoud is mogelijk onjuist"/>
                    </v:shape>
                  </v:group>
                </v:group>
                <w10:wrap anchory="page"/>
              </v:group>
            </w:pict>
          </mc:Fallback>
        </mc:AlternateContent>
      </w:r>
      <w:r w:rsidRPr="00B63615">
        <w:rPr>
          <w:rStyle w:val="Kop1Char"/>
          <w:b/>
          <w:bCs/>
          <w:iCs/>
        </w:rPr>
        <w:t>Co</w:t>
      </w:r>
      <w:r w:rsidR="009B3155" w:rsidRPr="00B63615">
        <w:rPr>
          <w:rStyle w:val="Kop1Char"/>
          <w:b/>
          <w:bCs/>
          <w:iCs/>
        </w:rPr>
        <w:t>lofon</w:t>
      </w:r>
    </w:p>
    <w:p w14:paraId="3B161687" w14:textId="77777777" w:rsidR="00BA5E05" w:rsidRPr="00F563E9" w:rsidRDefault="00C000DA" w:rsidP="009842F7">
      <w:pPr>
        <w:spacing w:line="276" w:lineRule="auto"/>
        <w:rPr>
          <w:rFonts w:eastAsiaTheme="majorEastAsia"/>
        </w:rPr>
      </w:pPr>
      <w:r w:rsidRPr="00C000DA">
        <w:rPr>
          <w:rFonts w:eastAsiaTheme="majorEastAsia"/>
        </w:rPr>
        <w:t xml:space="preserve">Dit kennisproduct is ontwikkeld binnen de Innovatie-impuls 2, een programma van Vilans in samenwerking met Academy Het Dorp en wordt gesubsidieerd door het ministerie van Volksgezondheid, Welzijn en Sport (VWS), als onderdeel van de Toekomstagenda zorg en ondersteuning voor mensen met een beperking. Dit kennisproduct wordt aangeboden via </w:t>
      </w:r>
      <w:r w:rsidRPr="00F428BA">
        <w:rPr>
          <w:rFonts w:eastAsiaTheme="majorEastAsia"/>
        </w:rPr>
        <w:t>de</w:t>
      </w:r>
      <w:r w:rsidRPr="00B63615">
        <w:rPr>
          <w:rFonts w:eastAsiaTheme="majorEastAsia"/>
          <w:szCs w:val="20"/>
        </w:rPr>
        <w:t xml:space="preserve"> </w:t>
      </w:r>
      <w:hyperlink r:id="rId23" w:history="1">
        <w:r w:rsidRPr="004248AC">
          <w:rPr>
            <w:rStyle w:val="Hyperlink"/>
            <w:rFonts w:eastAsiaTheme="majorEastAsia"/>
            <w:color w:val="ED027E"/>
            <w:szCs w:val="20"/>
          </w:rPr>
          <w:t>InnovatieRoute</w:t>
        </w:r>
      </w:hyperlink>
      <w:r>
        <w:t>.</w:t>
      </w:r>
      <w:r w:rsidR="00F563E9">
        <w:rPr>
          <w:rFonts w:eastAsiaTheme="majorEastAsia"/>
        </w:rPr>
        <w:br/>
      </w:r>
    </w:p>
    <w:p w14:paraId="596B0E4F" w14:textId="77777777" w:rsidR="006D6009" w:rsidRPr="00F428BA" w:rsidRDefault="006D6009" w:rsidP="006D6009">
      <w:pPr>
        <w:pStyle w:val="Kop2"/>
        <w:rPr>
          <w:sz w:val="32"/>
          <w:szCs w:val="32"/>
        </w:rPr>
      </w:pPr>
      <w:r w:rsidRPr="00B63615">
        <w:t xml:space="preserve">Jaar van publicatie </w:t>
      </w:r>
    </w:p>
    <w:p w14:paraId="7B10E1A9" w14:textId="77777777" w:rsidR="006D6009" w:rsidRDefault="006D6009" w:rsidP="006D6009">
      <w:pPr>
        <w:rPr>
          <w:rFonts w:eastAsiaTheme="majorEastAsia"/>
          <w:szCs w:val="20"/>
        </w:rPr>
      </w:pPr>
      <w:r w:rsidRPr="00B63615">
        <w:rPr>
          <w:rFonts w:eastAsiaTheme="majorEastAsia"/>
          <w:szCs w:val="20"/>
        </w:rPr>
        <w:t>December 2025</w:t>
      </w:r>
      <w:r w:rsidR="00FF2925">
        <w:rPr>
          <w:rFonts w:eastAsiaTheme="majorEastAsia"/>
          <w:szCs w:val="20"/>
        </w:rPr>
        <w:br/>
      </w:r>
    </w:p>
    <w:p w14:paraId="51ADFEFD" w14:textId="77777777" w:rsidR="009842F7" w:rsidRPr="009842F7" w:rsidRDefault="007E4A43" w:rsidP="009842F7">
      <w:pPr>
        <w:pStyle w:val="Kop2"/>
        <w:rPr>
          <w:rFonts w:eastAsiaTheme="majorEastAsia"/>
          <w:szCs w:val="20"/>
        </w:rPr>
      </w:pPr>
      <w:r w:rsidRPr="00B63615">
        <w:rPr>
          <w:noProof/>
        </w:rPr>
        <mc:AlternateContent>
          <mc:Choice Requires="wpg">
            <w:drawing>
              <wp:anchor distT="0" distB="0" distL="114300" distR="114300" simplePos="0" relativeHeight="251659264" behindDoc="0" locked="0" layoutInCell="1" allowOverlap="1" wp14:anchorId="07B7A3EC" wp14:editId="2B184DC2">
                <wp:simplePos x="0" y="0"/>
                <wp:positionH relativeFrom="column">
                  <wp:posOffset>-2266950</wp:posOffset>
                </wp:positionH>
                <wp:positionV relativeFrom="page">
                  <wp:posOffset>-468630</wp:posOffset>
                </wp:positionV>
                <wp:extent cx="9142095" cy="3003550"/>
                <wp:effectExtent l="0" t="0" r="1905" b="6350"/>
                <wp:wrapNone/>
                <wp:docPr id="764033581" name="Groep 6"/>
                <wp:cNvGraphicFramePr/>
                <a:graphic xmlns:a="http://schemas.openxmlformats.org/drawingml/2006/main">
                  <a:graphicData uri="http://schemas.microsoft.com/office/word/2010/wordprocessingGroup">
                    <wpg:wgp>
                      <wpg:cNvGrpSpPr/>
                      <wpg:grpSpPr>
                        <a:xfrm>
                          <a:off x="0" y="0"/>
                          <a:ext cx="9142095" cy="3003550"/>
                          <a:chOff x="0" y="0"/>
                          <a:chExt cx="9142276" cy="3003550"/>
                        </a:xfrm>
                      </wpg:grpSpPr>
                      <pic:pic xmlns:pic="http://schemas.openxmlformats.org/drawingml/2006/picture">
                        <pic:nvPicPr>
                          <pic:cNvPr id="68137820" name="Afbeelding 1"/>
                          <pic:cNvPicPr>
                            <a:picLocks noChangeAspect="1"/>
                          </pic:cNvPicPr>
                        </pic:nvPicPr>
                        <pic:blipFill rotWithShape="1">
                          <a:blip r:embed="rId15"/>
                          <a:srcRect r="43809"/>
                          <a:stretch>
                            <a:fillRect/>
                          </a:stretch>
                        </pic:blipFill>
                        <pic:spPr bwMode="auto">
                          <a:xfrm>
                            <a:off x="1115736" y="444616"/>
                            <a:ext cx="1560195" cy="2556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82899425" name="Afbeelding 5"/>
                          <pic:cNvPicPr>
                            <a:picLocks noChangeAspect="1"/>
                          </pic:cNvPicPr>
                        </pic:nvPicPr>
                        <pic:blipFill rotWithShape="1">
                          <a:blip r:embed="rId16">
                            <a:extLst>
                              <a:ext uri="{28A0092B-C50C-407E-A947-70E740481C1C}">
                                <a14:useLocalDpi xmlns:a14="http://schemas.microsoft.com/office/drawing/2010/main" val="0"/>
                              </a:ext>
                            </a:extLst>
                          </a:blip>
                          <a:srcRect t="8447" b="16818"/>
                          <a:stretch>
                            <a:fillRect/>
                          </a:stretch>
                        </pic:blipFill>
                        <pic:spPr bwMode="auto">
                          <a:xfrm>
                            <a:off x="3112316" y="0"/>
                            <a:ext cx="6029960" cy="3003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31131200" name="Afbeelding 1"/>
                          <pic:cNvPicPr>
                            <a:picLocks noChangeAspect="1"/>
                          </pic:cNvPicPr>
                        </pic:nvPicPr>
                        <pic:blipFill rotWithShape="1">
                          <a:blip r:embed="rId15"/>
                          <a:srcRect l="60499"/>
                          <a:stretch>
                            <a:fillRect/>
                          </a:stretch>
                        </pic:blipFill>
                        <pic:spPr bwMode="auto">
                          <a:xfrm>
                            <a:off x="2676088" y="444616"/>
                            <a:ext cx="935355" cy="2557780"/>
                          </a:xfrm>
                          <a:prstGeom prst="rect">
                            <a:avLst/>
                          </a:prstGeom>
                          <a:ln>
                            <a:noFill/>
                          </a:ln>
                          <a:extLst>
                            <a:ext uri="{53640926-AAD7-44D8-BBD7-CCE9431645EC}">
                              <a14:shadowObscured xmlns:a14="http://schemas.microsoft.com/office/drawing/2010/main"/>
                            </a:ext>
                          </a:extLst>
                        </pic:spPr>
                      </pic:pic>
                      <wpg:grpSp>
                        <wpg:cNvPr id="715364286" name="Groep 8"/>
                        <wpg:cNvGrpSpPr/>
                        <wpg:grpSpPr>
                          <a:xfrm>
                            <a:off x="0" y="1853966"/>
                            <a:ext cx="4205605" cy="829945"/>
                            <a:chOff x="-142613" y="0"/>
                            <a:chExt cx="4205605" cy="829945"/>
                          </a:xfrm>
                        </wpg:grpSpPr>
                        <wps:wsp>
                          <wps:cNvPr id="749230551" name="Afgeronde rechthoek 6"/>
                          <wps:cNvSpPr/>
                          <wps:spPr>
                            <a:xfrm>
                              <a:off x="-142613" y="0"/>
                              <a:ext cx="4205605" cy="82994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6015105" name="Groep 7"/>
                          <wpg:cNvGrpSpPr/>
                          <wpg:grpSpPr>
                            <a:xfrm>
                              <a:off x="1157681" y="41945"/>
                              <a:ext cx="2582912" cy="723900"/>
                              <a:chOff x="0" y="0"/>
                              <a:chExt cx="2583356" cy="723900"/>
                            </a:xfrm>
                          </wpg:grpSpPr>
                          <pic:pic xmlns:pic="http://schemas.openxmlformats.org/drawingml/2006/picture">
                            <pic:nvPicPr>
                              <pic:cNvPr id="2100114752" name="Afbeelding 4" descr="Afbeelding met tekst, Lettertype, schermopname, Graphics&#10;&#10;Door AI gegenereerde inhoud is mogelijk onjuis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7800" cy="723900"/>
                              </a:xfrm>
                              <a:prstGeom prst="rect">
                                <a:avLst/>
                              </a:prstGeom>
                            </pic:spPr>
                          </pic:pic>
                          <pic:pic xmlns:pic="http://schemas.openxmlformats.org/drawingml/2006/picture">
                            <pic:nvPicPr>
                              <pic:cNvPr id="2496199" name="Afbeelding 3" descr="Afbeelding met Lettertype, Graphics, tekst, grafische vormgeving&#10;&#10;Door AI gegenereerde inhoud is mogelijk onjuis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539626" y="192947"/>
                                <a:ext cx="1043730" cy="401906"/>
                              </a:xfrm>
                              <a:prstGeom prst="rect">
                                <a:avLst/>
                              </a:prstGeom>
                            </pic:spPr>
                          </pic:pic>
                        </wpg:grpSp>
                      </wpg:grpSp>
                    </wpg:wgp>
                  </a:graphicData>
                </a:graphic>
              </wp:anchor>
            </w:drawing>
          </mc:Choice>
          <mc:Fallback>
            <w:pict>
              <v:group w14:anchorId="34727048" id="Groep 6" o:spid="_x0000_s1026" style="position:absolute;margin-left:-178.5pt;margin-top:-36.9pt;width:719.85pt;height:236.5pt;z-index:251659264;mso-position-vertical-relative:page" coordsize="91422,3003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">
                <v:shape id="Afbeelding 1" o:spid="_x0000_s1027" type="#_x0000_t75" style="position:absolute;left:11157;top:4446;width:15602;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">
                  <v:imagedata r:id="rId19" o:title="" cropright="28711f"/>
                </v:shape>
                <v:shape id="Afbeelding 5" o:spid="_x0000_s1028" type="#_x0000_t75" style="position:absolute;left:31123;width:60299;height:3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">
                  <v:imagedata r:id="rId20" o:title="" croptop="5536f" cropbottom="11022f"/>
                </v:shape>
                <v:shape id="Afbeelding 1" o:spid="_x0000_s1029" type="#_x0000_t75" style="position:absolute;left:26760;top:4446;width:9354;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">
                  <v:imagedata r:id="rId19" o:title="" cropleft="39649f"/>
                </v:shape>
                <v:group id="Groep 8" o:spid="_x0000_s1030" style="position:absolute;top:18539;width:42056;height:8300" coordorigin="-1426" coordsize="4205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">
                  <v:roundrect id="Afgeronde rechthoek 6" o:spid="_x0000_s1031" style="position:absolute;left:-1426;width:42055;height:8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" fillcolor="white [3212]" stroked="f" strokeweight="1.5pt">
                    <v:stroke joinstyle="miter"/>
                  </v:roundrect>
                  <v:group id="Groep 7" o:spid="_x0000_s1032" style="position:absolute;left:11576;top:419;width:25829;height:7239" coordsize="25833,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">
                    <v:shape id="Afbeelding 4" o:spid="_x0000_s1033" type="#_x0000_t75" alt="Afbeelding met tekst, Lettertype, schermopname, Graphics&#10;&#10;Door AI gegenereerde inhoud is mogelijk onjuist." style="position:absolute;width:1447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">
                      <v:imagedata r:id="rId21" o:title="Afbeelding met tekst, Lettertype, schermopname, Graphics&#10;&#10;Door AI gegenereerde inhoud is mogelijk onjuist"/>
                    </v:shape>
                    <v:shape id="Afbeelding 3" o:spid="_x0000_s1034" type="#_x0000_t75" alt="Afbeelding met Lettertype, Graphics, tekst, grafische vormgeving&#10;&#10;Door AI gegenereerde inhoud is mogelijk onjuist." style="position:absolute;left:15396;top:1929;width:10437;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">
                      <v:imagedata r:id="rId22" o:title="Afbeelding met Lettertype, Graphics, tekst, grafische vormgeving&#10;&#10;Door AI gegenereerde inhoud is mogelijk onjuist"/>
                    </v:shape>
                  </v:group>
                </v:group>
                <w10:wrap anchory="page"/>
              </v:group>
            </w:pict>
          </mc:Fallback>
        </mc:AlternateContent>
      </w:r>
      <w:r w:rsidR="009842F7">
        <w:t>Di</w:t>
      </w:r>
      <w:r w:rsidR="009842F7" w:rsidRPr="00B63615">
        <w:t>sclaimer</w:t>
      </w:r>
    </w:p>
    <w:p w14:paraId="1B1C0DA6" w14:textId="77777777" w:rsidR="009842F7" w:rsidRPr="00DC75E1" w:rsidRDefault="009842F7" w:rsidP="009842F7">
      <w:pPr>
        <w:spacing w:line="276" w:lineRule="auto"/>
        <w:rPr>
          <w:noProof/>
          <w:szCs w:val="20"/>
          <w14:ligatures w14:val="standardContextual"/>
        </w:rPr>
      </w:pPr>
      <w:r w:rsidRPr="00B63615">
        <w:rPr>
          <w:rFonts w:eastAsiaTheme="majorEastAsia"/>
          <w:szCs w:val="20"/>
        </w:rPr>
        <w:t>Vilans en Academy Het Dorp streven er samen met betrokkenen naar om gebruik te maken van juiste, actuele en beschikbare gegevens in publicaties. Ondanks onze zorgvuldigheid aanvaarden we daar geen aansprakelijkheid voor. Onze publicaties mag je downloaden, verveelvoudigen en naar verwijzen mits:</w:t>
      </w:r>
      <w:r>
        <w:rPr>
          <w:noProof/>
          <w:szCs w:val="20"/>
          <w14:ligatures w14:val="standardContextual"/>
        </w:rPr>
        <w:br/>
      </w:r>
    </w:p>
    <w:p w14:paraId="1E4455B3" w14:textId="77777777" w:rsidR="009842F7" w:rsidRPr="00B63615" w:rsidRDefault="009842F7" w:rsidP="009842F7">
      <w:pPr>
        <w:pStyle w:val="Lijstalinea"/>
        <w:rPr>
          <w:rFonts w:ascii="Open Sans" w:hAnsi="Open Sans"/>
          <w:szCs w:val="20"/>
        </w:rPr>
      </w:pPr>
      <w:r w:rsidRPr="00B63615">
        <w:rPr>
          <w:rFonts w:ascii="Open Sans" w:hAnsi="Open Sans"/>
          <w:szCs w:val="20"/>
        </w:rPr>
        <w:t>Er sprake is van niet-commerciële doeleinden.</w:t>
      </w:r>
    </w:p>
    <w:p w14:paraId="3E9876F0" w14:textId="77777777" w:rsidR="009842F7" w:rsidRPr="00B63615" w:rsidRDefault="009842F7" w:rsidP="009842F7">
      <w:pPr>
        <w:pStyle w:val="Lijstalinea"/>
        <w:rPr>
          <w:rFonts w:ascii="Open Sans" w:hAnsi="Open Sans"/>
          <w:szCs w:val="20"/>
        </w:rPr>
      </w:pPr>
      <w:r w:rsidRPr="00B63615">
        <w:rPr>
          <w:rFonts w:ascii="Open Sans" w:hAnsi="Open Sans"/>
          <w:szCs w:val="20"/>
        </w:rPr>
        <w:t>Je beschrijft dat de publicatie van Vilans en Academy Het Dorp is, noemt eventuele auteurs en plaatst een URL of hyperlink naar de publicatie.</w:t>
      </w:r>
    </w:p>
    <w:p w14:paraId="7A17B6E4" w14:textId="77777777" w:rsidR="009842F7" w:rsidRPr="00957A1C" w:rsidRDefault="009842F7" w:rsidP="009842F7">
      <w:pPr>
        <w:pStyle w:val="Lijstalinea"/>
        <w:rPr>
          <w:rFonts w:ascii="Open Sans" w:hAnsi="Open Sans"/>
          <w:szCs w:val="20"/>
        </w:rPr>
      </w:pPr>
      <w:r w:rsidRPr="00B63615">
        <w:rPr>
          <w:rFonts w:ascii="Open Sans" w:hAnsi="Open Sans"/>
          <w:szCs w:val="20"/>
        </w:rPr>
        <w:t xml:space="preserve">Je vermeldt de </w:t>
      </w:r>
      <w:hyperlink r:id="rId24" w:history="1">
        <w:r w:rsidRPr="004248AC">
          <w:rPr>
            <w:rStyle w:val="Hyperlink"/>
            <w:rFonts w:ascii="Open Sans" w:hAnsi="Open Sans"/>
            <w:color w:val="ED027E"/>
            <w:szCs w:val="20"/>
          </w:rPr>
          <w:t>Creative Commons CC BY-NC-SA 4.0 licentie</w:t>
        </w:r>
      </w:hyperlink>
      <w:r w:rsidRPr="00B63615">
        <w:rPr>
          <w:rFonts w:ascii="Open Sans" w:hAnsi="Open Sans"/>
          <w:szCs w:val="20"/>
        </w:rPr>
        <w:t>, inclusief link.</w:t>
      </w:r>
    </w:p>
    <w:p w14:paraId="7AD043A2" w14:textId="77777777" w:rsidR="00F8170F" w:rsidRPr="00B63615" w:rsidRDefault="009842F7" w:rsidP="00CA22A7">
      <w:pPr>
        <w:spacing w:line="276" w:lineRule="auto"/>
      </w:pPr>
      <w:r>
        <w:rPr>
          <w:szCs w:val="20"/>
        </w:rPr>
        <w:br/>
      </w:r>
      <w:r w:rsidRPr="00B63615">
        <w:rPr>
          <w:szCs w:val="20"/>
        </w:rPr>
        <w:t>Wil je een onderdeel gebruiken voor een eigen publicatie? Ook dan gelden de hierboven genoemde voorwaarden. De Creative Commons CC BY-NC-SA 4.0 licentie is niet van toepassing op beeldmateriaal, content van derden en op onderdelen waar dit specifiek bij benoemd staat.</w:t>
      </w:r>
    </w:p>
    <w:sectPr w:rsidR="00F8170F" w:rsidRPr="00B63615" w:rsidSect="003A70D1">
      <w:headerReference w:type="default" r:id="rId25"/>
      <w:footerReference w:type="default" r:id="rId26"/>
      <w:pgSz w:w="11906" w:h="16838"/>
      <w:pgMar w:top="4618" w:right="1655" w:bottom="1440" w:left="174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A251B6" w14:textId="77777777" w:rsidR="00641C66" w:rsidRDefault="00641C66" w:rsidP="00E9176F">
      <w:r>
        <w:separator/>
      </w:r>
    </w:p>
  </w:endnote>
  <w:endnote w:type="continuationSeparator" w:id="0">
    <w:p w14:paraId="5C136AE2" w14:textId="77777777" w:rsidR="00641C66" w:rsidRDefault="00641C66" w:rsidP="00E917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Open Sans">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Open Sans Bold">
    <w:altName w:val="Open Sans"/>
    <w:panose1 w:val="020B0604020202020204"/>
    <w:charset w:val="00"/>
    <w:family w:val="auto"/>
    <w:pitch w:val="variable"/>
    <w:sig w:usb0="E00002FF" w:usb1="4000201B" w:usb2="00000028" w:usb3="00000000" w:csb0="0000019F" w:csb1="00000000"/>
  </w:font>
  <w:font w:name="Open Sans regular">
    <w:altName w:val="Segoe UI"/>
    <w:panose1 w:val="020B0604020202020204"/>
    <w:charset w:val="00"/>
    <w:family w:val="auto"/>
    <w:pitch w:val="variable"/>
    <w:sig w:usb0="E00002FF" w:usb1="4000201B" w:usb2="00000028" w:usb3="00000000" w:csb0="0000019F" w:csb1="00000000"/>
  </w:font>
  <w:font w:name="Aptos">
    <w:panose1 w:val="020B0004020202020204"/>
    <w:charset w:val="00"/>
    <w:family w:val="swiss"/>
    <w:pitch w:val="variable"/>
    <w:sig w:usb0="20000287" w:usb1="00000003" w:usb2="00000000" w:usb3="00000000" w:csb0="0000019F" w:csb1="00000000"/>
  </w:font>
  <w:font w:name="Open Sans Light">
    <w:panose1 w:val="020B03060305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aiandra GD">
    <w:altName w:val="Candara"/>
    <w:panose1 w:val="020E0502030308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inanummer"/>
      </w:rPr>
      <w:id w:val="1197268712"/>
      <w:docPartObj>
        <w:docPartGallery w:val="Page Numbers (Bottom of Page)"/>
        <w:docPartUnique/>
      </w:docPartObj>
    </w:sdtPr>
    <w:sdtContent>
      <w:p w14:paraId="4EE67CA8" w14:textId="77777777" w:rsidR="00057360" w:rsidRDefault="00057360" w:rsidP="00E9176F">
        <w:pPr>
          <w:pStyle w:val="Voettekst"/>
          <w:rPr>
            <w:rStyle w:val="Paginanummer"/>
          </w:rPr>
        </w:pPr>
        <w:r>
          <w:rPr>
            <w:rStyle w:val="Paginanummer"/>
          </w:rPr>
          <w:fldChar w:fldCharType="begin"/>
        </w:r>
        <w:r>
          <w:rPr>
            <w:rStyle w:val="Paginanummer"/>
          </w:rPr>
          <w:instrText xml:space="preserve"> PAGE </w:instrText>
        </w:r>
        <w:r>
          <w:rPr>
            <w:rStyle w:val="Paginanummer"/>
          </w:rPr>
          <w:fldChar w:fldCharType="separate"/>
        </w:r>
        <w:r w:rsidR="00032EAA">
          <w:rPr>
            <w:rStyle w:val="Paginanummer"/>
            <w:noProof/>
          </w:rPr>
          <w:t>3</w:t>
        </w:r>
        <w:r>
          <w:rPr>
            <w:rStyle w:val="Paginanummer"/>
          </w:rPr>
          <w:fldChar w:fldCharType="end"/>
        </w:r>
      </w:p>
    </w:sdtContent>
  </w:sdt>
  <w:p w14:paraId="7B492500" w14:textId="77777777" w:rsidR="00057360" w:rsidRDefault="00057360" w:rsidP="00E9176F">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141A81" w14:textId="77777777" w:rsidR="00057360" w:rsidRDefault="00F05C53" w:rsidP="00E9176F">
    <w:pPr>
      <w:pStyle w:val="Voettekst"/>
      <w:rPr>
        <w:rStyle w:val="Paginanummer"/>
      </w:rPr>
    </w:pPr>
    <w:r>
      <w:rPr>
        <w:noProof/>
      </w:rPr>
      <mc:AlternateContent>
        <mc:Choice Requires="wps">
          <w:drawing>
            <wp:anchor distT="0" distB="0" distL="114300" distR="114300" simplePos="0" relativeHeight="251652096" behindDoc="0" locked="0" layoutInCell="1" allowOverlap="1" wp14:anchorId="70309FDF" wp14:editId="147224A0">
              <wp:simplePos x="0" y="0"/>
              <wp:positionH relativeFrom="column">
                <wp:posOffset>-572625</wp:posOffset>
              </wp:positionH>
              <wp:positionV relativeFrom="paragraph">
                <wp:posOffset>200188</wp:posOffset>
              </wp:positionV>
              <wp:extent cx="5511567" cy="377505"/>
              <wp:effectExtent l="0" t="0" r="0" b="0"/>
              <wp:wrapNone/>
              <wp:docPr id="1750425088" name="Tekstvak 7"/>
              <wp:cNvGraphicFramePr/>
              <a:graphic xmlns:a="http://schemas.openxmlformats.org/drawingml/2006/main">
                <a:graphicData uri="http://schemas.microsoft.com/office/word/2010/wordprocessingShape">
                  <wps:wsp>
                    <wps:cNvSpPr txBox="1"/>
                    <wps:spPr>
                      <a:xfrm>
                        <a:off x="0" y="0"/>
                        <a:ext cx="5511567" cy="377505"/>
                      </a:xfrm>
                      <a:prstGeom prst="rect">
                        <a:avLst/>
                      </a:prstGeom>
                      <a:noFill/>
                      <a:ln w="6350">
                        <a:noFill/>
                      </a:ln>
                    </wps:spPr>
                    <wps:txbx>
                      <w:txbxContent>
                        <w:p w14:paraId="7DD906FC" w14:textId="77777777" w:rsidR="00F05C53" w:rsidRPr="00814662" w:rsidRDefault="00560BA4" w:rsidP="00F05C53">
                          <w:pPr>
                            <w:rPr>
                              <w:color w:val="000000" w:themeColor="text1"/>
                              <w:sz w:val="16"/>
                              <w:szCs w:val="16"/>
                            </w:rPr>
                          </w:pPr>
                          <w:r w:rsidRPr="00814662">
                            <w:rPr>
                              <w:color w:val="000000" w:themeColor="text1"/>
                              <w:sz w:val="16"/>
                              <w:szCs w:val="16"/>
                            </w:rPr>
                            <w:t>Inspiratielijst stakeholders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309FDF" id="_x0000_t202" coordsize="21600,21600" o:spt="202" path="m,l,21600r21600,l21600,xe">
              <v:stroke joinstyle="miter"/>
              <v:path gradientshapeok="t" o:connecttype="rect"/>
            </v:shapetype>
            <v:shape id="Tekstvak 7" o:spid="_x0000_s1026" type="#_x0000_t202" style="position:absolute;margin-left:-45.1pt;margin-top:15.75pt;width:434pt;height:29.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" filled="f" stroked="f" strokeweight=".5pt">
              <v:textbox>
                <w:txbxContent>
                  <w:p w14:paraId="7DD906FC" w14:textId="77777777" w:rsidR="00F05C53" w:rsidRPr="00814662" w:rsidRDefault="00560BA4" w:rsidP="00F05C53">
                    <w:pPr>
                      <w:rPr>
                        <w:color w:val="000000" w:themeColor="text1"/>
                        <w:sz w:val="16"/>
                        <w:szCs w:val="16"/>
                      </w:rPr>
                    </w:pPr>
                    <w:r w:rsidRPr="00814662">
                      <w:rPr>
                        <w:color w:val="000000" w:themeColor="text1"/>
                        <w:sz w:val="16"/>
                        <w:szCs w:val="16"/>
                      </w:rPr>
                      <w:t>Inspiratielijst stakeholders</w:t>
                    </w:r>
                  </w:p>
                </w:txbxContent>
              </v:textbox>
            </v:shape>
          </w:pict>
        </mc:Fallback>
      </mc:AlternateContent>
    </w:r>
  </w:p>
  <w:sdt>
    <w:sdtPr>
      <w:rPr>
        <w:rStyle w:val="Paginanummer"/>
      </w:rPr>
      <w:id w:val="-520079554"/>
      <w:docPartObj>
        <w:docPartGallery w:val="Page Numbers (Bottom of Page)"/>
        <w:docPartUnique/>
      </w:docPartObj>
    </w:sdtPr>
    <w:sdtEndPr>
      <w:rPr>
        <w:rStyle w:val="Paginanummer"/>
        <w:sz w:val="16"/>
        <w:szCs w:val="16"/>
      </w:rPr>
    </w:sdtEndPr>
    <w:sdtContent>
      <w:p w14:paraId="7549A306" w14:textId="77777777" w:rsidR="00F05C53" w:rsidRPr="009F3CEC" w:rsidRDefault="00F05C53" w:rsidP="00F05C53">
        <w:pPr>
          <w:pStyle w:val="Voettekst"/>
          <w:framePr w:w="305" w:h="463" w:hRule="exact" w:wrap="none" w:vAnchor="text" w:hAnchor="page" w:x="11006" w:y="100"/>
          <w:rPr>
            <w:rStyle w:val="Paginanummer"/>
            <w:sz w:val="16"/>
            <w:szCs w:val="16"/>
          </w:rPr>
        </w:pPr>
        <w:r w:rsidRPr="00814662">
          <w:rPr>
            <w:rStyle w:val="Paginanummer"/>
            <w:sz w:val="16"/>
            <w:szCs w:val="16"/>
          </w:rPr>
          <w:fldChar w:fldCharType="begin"/>
        </w:r>
        <w:r w:rsidRPr="00814662">
          <w:rPr>
            <w:rStyle w:val="Paginanummer"/>
            <w:sz w:val="16"/>
            <w:szCs w:val="16"/>
          </w:rPr>
          <w:instrText xml:space="preserve"> PAGE </w:instrText>
        </w:r>
        <w:r w:rsidRPr="00814662">
          <w:rPr>
            <w:rStyle w:val="Paginanummer"/>
            <w:sz w:val="16"/>
            <w:szCs w:val="16"/>
          </w:rPr>
          <w:fldChar w:fldCharType="separate"/>
        </w:r>
        <w:r w:rsidRPr="00814662">
          <w:rPr>
            <w:rStyle w:val="Paginanummer"/>
            <w:sz w:val="16"/>
            <w:szCs w:val="16"/>
          </w:rPr>
          <w:t>4</w:t>
        </w:r>
        <w:r w:rsidRPr="00814662">
          <w:rPr>
            <w:rStyle w:val="Paginanummer"/>
            <w:sz w:val="16"/>
            <w:szCs w:val="16"/>
          </w:rPr>
          <w:fldChar w:fldCharType="end"/>
        </w:r>
      </w:p>
    </w:sdtContent>
  </w:sdt>
  <w:p w14:paraId="2500070E" w14:textId="77777777" w:rsidR="00057360" w:rsidRPr="00057360" w:rsidRDefault="009B3155" w:rsidP="00E9176F">
    <w:pPr>
      <w:pStyle w:val="Voettekst"/>
    </w:pPr>
    <w:r>
      <w:rPr>
        <w:noProof/>
        <w14:ligatures w14:val="standardContextual"/>
      </w:rPr>
      <mc:AlternateContent>
        <mc:Choice Requires="wps">
          <w:drawing>
            <wp:anchor distT="0" distB="0" distL="114300" distR="114300" simplePos="0" relativeHeight="251640832" behindDoc="0" locked="0" layoutInCell="1" allowOverlap="1" wp14:anchorId="79F3D647" wp14:editId="1A705EED">
              <wp:simplePos x="0" y="0"/>
              <wp:positionH relativeFrom="column">
                <wp:posOffset>-894918</wp:posOffset>
              </wp:positionH>
              <wp:positionV relativeFrom="page">
                <wp:posOffset>10443210</wp:posOffset>
              </wp:positionV>
              <wp:extent cx="7577846" cy="276128"/>
              <wp:effectExtent l="0" t="0" r="4445" b="3810"/>
              <wp:wrapNone/>
              <wp:docPr id="1907389344" name="Rechthoek 3"/>
              <wp:cNvGraphicFramePr/>
              <a:graphic xmlns:a="http://schemas.openxmlformats.org/drawingml/2006/main">
                <a:graphicData uri="http://schemas.microsoft.com/office/word/2010/wordprocessingShape">
                  <wps:wsp>
                    <wps:cNvSpPr/>
                    <wps:spPr>
                      <a:xfrm>
                        <a:off x="0" y="0"/>
                        <a:ext cx="7577846"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2C012" id="Rechthoek 3" o:spid="_x0000_s1026" style="position:absolute;margin-left:-70.45pt;margin-top:822.3pt;width:596.7pt;height:21.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" fillcolor="#e9841d" stroked="f" strokeweight="1.5pt">
              <v:fill color2="#ed027e" angle="90" colors="0 #e9841d;46531f #ed027e" focus="100%" type="gradient">
                <o:fill v:ext="view" type="gradientUnscaled"/>
              </v:fill>
              <w10:wrap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2599B7" w14:textId="77777777" w:rsidR="009B3155" w:rsidRDefault="00957A1C" w:rsidP="00E9176F">
    <w:pPr>
      <w:pStyle w:val="Voettekst"/>
      <w:rPr>
        <w:rStyle w:val="Paginanummer"/>
      </w:rPr>
    </w:pPr>
    <w:r w:rsidRPr="00B63615">
      <w:rPr>
        <w:noProof/>
        <w:szCs w:val="20"/>
        <w14:ligatures w14:val="standardContextual"/>
      </w:rPr>
      <w:drawing>
        <wp:anchor distT="0" distB="0" distL="114300" distR="114300" simplePos="0" relativeHeight="251677184" behindDoc="1" locked="0" layoutInCell="1" allowOverlap="1" wp14:anchorId="63F66AC2" wp14:editId="7F6A8B4F">
          <wp:simplePos x="0" y="0"/>
          <wp:positionH relativeFrom="column">
            <wp:posOffset>1539240</wp:posOffset>
          </wp:positionH>
          <wp:positionV relativeFrom="paragraph">
            <wp:posOffset>20320</wp:posOffset>
          </wp:positionV>
          <wp:extent cx="4646373" cy="580390"/>
          <wp:effectExtent l="0" t="0" r="1905" b="0"/>
          <wp:wrapNone/>
          <wp:docPr id="459501348" name="Picture 19" descr="Afbeelding met tekst, schermopname, Lettertype, logo&#10;&#10;Door AI gegenereerde inhoud is mogelijk onjuist.">
            <a:extLst xmlns:a="http://schemas.openxmlformats.org/drawingml/2006/main">
              <a:ext uri="{FF2B5EF4-FFF2-40B4-BE49-F238E27FC236}">
                <a16:creationId xmlns:a16="http://schemas.microsoft.com/office/drawing/2014/main" id="{E1A080AC-539D-BB21-AC2D-7F142A9866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43067" name="Picture 19" descr="Afbeelding met tekst, schermopname, Lettertype, logo&#10;&#10;Door AI gegenereerde inhoud is mogelijk onjuist.">
                    <a:extLst>
                      <a:ext uri="{FF2B5EF4-FFF2-40B4-BE49-F238E27FC236}">
                        <a16:creationId xmlns:a16="http://schemas.microsoft.com/office/drawing/2014/main" id="{E1A080AC-539D-BB21-AC2D-7F142A986644}"/>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t="36979" r="10425" b="41017"/>
                  <a:stretch>
                    <a:fillRect/>
                  </a:stretch>
                </pic:blipFill>
                <pic:spPr bwMode="auto">
                  <a:xfrm>
                    <a:off x="0" y="0"/>
                    <a:ext cx="4646373" cy="580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86F398" w14:textId="77777777" w:rsidR="009B3155" w:rsidRPr="00057360" w:rsidRDefault="002D1EA8" w:rsidP="00E9176F">
    <w:pPr>
      <w:pStyle w:val="Voettekst"/>
    </w:pPr>
    <w:r>
      <w:rPr>
        <w:noProof/>
        <w14:ligatures w14:val="standardContextual"/>
      </w:rPr>
      <mc:AlternateContent>
        <mc:Choice Requires="wps">
          <w:drawing>
            <wp:anchor distT="0" distB="0" distL="114300" distR="114300" simplePos="0" relativeHeight="251678720" behindDoc="0" locked="0" layoutInCell="1" allowOverlap="1" wp14:anchorId="356F590D" wp14:editId="0BB80B3D">
              <wp:simplePos x="0" y="0"/>
              <wp:positionH relativeFrom="column">
                <wp:posOffset>-1124125</wp:posOffset>
              </wp:positionH>
              <wp:positionV relativeFrom="page">
                <wp:posOffset>10414984</wp:posOffset>
              </wp:positionV>
              <wp:extent cx="7577846" cy="276128"/>
              <wp:effectExtent l="0" t="0" r="4445" b="3810"/>
              <wp:wrapNone/>
              <wp:docPr id="1977173563" name="Rechthoek 3"/>
              <wp:cNvGraphicFramePr/>
              <a:graphic xmlns:a="http://schemas.openxmlformats.org/drawingml/2006/main">
                <a:graphicData uri="http://schemas.microsoft.com/office/word/2010/wordprocessingShape">
                  <wps:wsp>
                    <wps:cNvSpPr/>
                    <wps:spPr>
                      <a:xfrm>
                        <a:off x="0" y="0"/>
                        <a:ext cx="7577846"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B8E2C" id="Rechthoek 3" o:spid="_x0000_s1026" style="position:absolute;margin-left:-88.5pt;margin-top:820.1pt;width:596.7pt;height:21.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" fillcolor="#e9841d" stroked="f" strokeweight="1.5pt">
              <v:fill color2="#ed027e" angle="90" colors="0 #e9841d;46531f #ed027e" focus="100%" type="gradient">
                <o:fill v:ext="view" type="gradientUnscaled"/>
              </v:fill>
              <w10:wrap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B0E9CD" w14:textId="77777777" w:rsidR="00641C66" w:rsidRDefault="00641C66" w:rsidP="00E9176F">
      <w:r>
        <w:separator/>
      </w:r>
    </w:p>
  </w:footnote>
  <w:footnote w:type="continuationSeparator" w:id="0">
    <w:p w14:paraId="310F7191" w14:textId="77777777" w:rsidR="00641C66" w:rsidRDefault="00641C66" w:rsidP="00E917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D5886D" w14:textId="0C6F29F5" w:rsidR="009B3155" w:rsidRDefault="00031721">
    <w:pPr>
      <w:pStyle w:val="Koptekst"/>
    </w:pPr>
    <w:r>
      <w:rPr>
        <w:noProof/>
      </w:rPr>
      <w:drawing>
        <wp:anchor distT="0" distB="0" distL="114300" distR="114300" simplePos="0" relativeHeight="251680768" behindDoc="0" locked="0" layoutInCell="1" allowOverlap="1" wp14:anchorId="1FA95DA5" wp14:editId="6D15A4B9">
          <wp:simplePos x="0" y="0"/>
          <wp:positionH relativeFrom="column">
            <wp:posOffset>5248275</wp:posOffset>
          </wp:positionH>
          <wp:positionV relativeFrom="paragraph">
            <wp:posOffset>-191135</wp:posOffset>
          </wp:positionV>
          <wp:extent cx="1122045" cy="638175"/>
          <wp:effectExtent l="0" t="0" r="1905" b="0"/>
          <wp:wrapNone/>
          <wp:docPr id="677329852" name="Afbeelding 7" descr="Afbeelding met tekst, Lettertype, logo,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40364" name="Afbeelding 7" descr="Afbeelding met tekst, Lettertype, logo, ontwerp&#10;&#10;Door AI gegenereerde inhoud is mogelijk onjuist."/>
                  <pic:cNvPicPr>
                    <a:picLocks noChangeAspect="1" noChangeArrowheads="1"/>
                  </pic:cNvPicPr>
                </pic:nvPicPr>
                <pic:blipFill rotWithShape="1">
                  <a:blip r:embed="rId1">
                    <a:extLst>
                      <a:ext uri="{28A0092B-C50C-407E-A947-70E740481C1C}">
                        <a14:useLocalDpi xmlns:a14="http://schemas.microsoft.com/office/drawing/2010/main" val="0"/>
                      </a:ext>
                    </a:extLst>
                  </a:blip>
                  <a:srcRect t="1" b="-13752"/>
                  <a:stretch>
                    <a:fillRect/>
                  </a:stretch>
                </pic:blipFill>
                <pic:spPr bwMode="auto">
                  <a:xfrm>
                    <a:off x="0" y="0"/>
                    <a:ext cx="1122045" cy="638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C69545" w14:textId="77777777" w:rsidR="00450F6A" w:rsidRDefault="00450F6A" w:rsidP="00E9176F">
    <w:pPr>
      <w:pStyle w:val="Koptekst"/>
    </w:pPr>
  </w:p>
  <w:p w14:paraId="0D596BFC" w14:textId="77777777" w:rsidR="00450F6A" w:rsidRDefault="00450F6A" w:rsidP="00E9176F">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40F5DA" w14:textId="77777777" w:rsidR="009B3155" w:rsidRDefault="009B3155" w:rsidP="009B3155">
    <w:pPr>
      <w:pStyle w:val="Koptekst"/>
      <w:ind w:left="113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793534"/>
    <w:multiLevelType w:val="multilevel"/>
    <w:tmpl w:val="7C1EF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C624D6"/>
    <w:multiLevelType w:val="multilevel"/>
    <w:tmpl w:val="C5C82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4E2488"/>
    <w:multiLevelType w:val="multilevel"/>
    <w:tmpl w:val="5FD4D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50A5AC0"/>
    <w:multiLevelType w:val="multilevel"/>
    <w:tmpl w:val="7AAA4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44E6F1B"/>
    <w:multiLevelType w:val="multilevel"/>
    <w:tmpl w:val="596AC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8D93E16"/>
    <w:multiLevelType w:val="multilevel"/>
    <w:tmpl w:val="30523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94623D3"/>
    <w:multiLevelType w:val="multilevel"/>
    <w:tmpl w:val="27F42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9C17BF3"/>
    <w:multiLevelType w:val="multilevel"/>
    <w:tmpl w:val="CC264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63E294E"/>
    <w:multiLevelType w:val="multilevel"/>
    <w:tmpl w:val="C472F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951237B"/>
    <w:multiLevelType w:val="multilevel"/>
    <w:tmpl w:val="E1FAE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ED709FA"/>
    <w:multiLevelType w:val="multilevel"/>
    <w:tmpl w:val="F2427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EF86567"/>
    <w:multiLevelType w:val="multilevel"/>
    <w:tmpl w:val="CC103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5592319"/>
    <w:multiLevelType w:val="hybridMultilevel"/>
    <w:tmpl w:val="79507426"/>
    <w:lvl w:ilvl="0" w:tplc="4DB6D358">
      <w:start w:val="1"/>
      <w:numFmt w:val="bullet"/>
      <w:pStyle w:val="Lijstalinea"/>
      <w:lvlText w:val=""/>
      <w:lvlJc w:val="left"/>
      <w:pPr>
        <w:ind w:left="360" w:hanging="360"/>
      </w:pPr>
      <w:rPr>
        <w:rFonts w:ascii="Symbol" w:hAnsi="Symbol" w:hint="default"/>
        <w:color w:val="E9841D"/>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3" w15:restartNumberingAfterBreak="0">
    <w:nsid w:val="4A5C67C9"/>
    <w:multiLevelType w:val="multilevel"/>
    <w:tmpl w:val="A77CC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ADC665A"/>
    <w:multiLevelType w:val="multilevel"/>
    <w:tmpl w:val="92E4B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435161A"/>
    <w:multiLevelType w:val="multilevel"/>
    <w:tmpl w:val="32681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F2537E2"/>
    <w:multiLevelType w:val="multilevel"/>
    <w:tmpl w:val="43A6C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3E600A6"/>
    <w:multiLevelType w:val="multilevel"/>
    <w:tmpl w:val="23C23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52912737">
    <w:abstractNumId w:val="12"/>
  </w:num>
  <w:num w:numId="2" w16cid:durableId="1389498448">
    <w:abstractNumId w:val="4"/>
  </w:num>
  <w:num w:numId="3" w16cid:durableId="247081079">
    <w:abstractNumId w:val="0"/>
  </w:num>
  <w:num w:numId="4" w16cid:durableId="262954580">
    <w:abstractNumId w:val="7"/>
  </w:num>
  <w:num w:numId="5" w16cid:durableId="1490755362">
    <w:abstractNumId w:val="17"/>
  </w:num>
  <w:num w:numId="6" w16cid:durableId="988249211">
    <w:abstractNumId w:val="3"/>
  </w:num>
  <w:num w:numId="7" w16cid:durableId="1854489480">
    <w:abstractNumId w:val="10"/>
  </w:num>
  <w:num w:numId="8" w16cid:durableId="1319917291">
    <w:abstractNumId w:val="2"/>
  </w:num>
  <w:num w:numId="9" w16cid:durableId="292946838">
    <w:abstractNumId w:val="9"/>
  </w:num>
  <w:num w:numId="10" w16cid:durableId="559488482">
    <w:abstractNumId w:val="13"/>
  </w:num>
  <w:num w:numId="11" w16cid:durableId="1069040493">
    <w:abstractNumId w:val="6"/>
  </w:num>
  <w:num w:numId="12" w16cid:durableId="54160612">
    <w:abstractNumId w:val="1"/>
  </w:num>
  <w:num w:numId="13" w16cid:durableId="1853303999">
    <w:abstractNumId w:val="16"/>
  </w:num>
  <w:num w:numId="14" w16cid:durableId="1271427243">
    <w:abstractNumId w:val="14"/>
  </w:num>
  <w:num w:numId="15" w16cid:durableId="1614479744">
    <w:abstractNumId w:val="5"/>
  </w:num>
  <w:num w:numId="16" w16cid:durableId="248855533">
    <w:abstractNumId w:val="11"/>
  </w:num>
  <w:num w:numId="17" w16cid:durableId="869760354">
    <w:abstractNumId w:val="8"/>
  </w:num>
  <w:num w:numId="18" w16cid:durableId="1793472804">
    <w:abstractNumId w:val="15"/>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activeWritingStyle w:appName="MSWord" w:lang="nl-NL" w:vendorID="64" w:dllVersion="0" w:nlCheck="1" w:checkStyle="0"/>
  <w:activeWritingStyle w:appName="MSWord" w:lang="en-US" w:vendorID="64" w:dllVersion="0" w:nlCheck="1" w:checkStyle="0"/>
  <w:activeWritingStyle w:appName="MSWord" w:lang="en-GB" w:vendorID="64" w:dllVersion="0" w:nlCheck="1" w:checkStyle="0"/>
  <w:proofState w:spelling="clean" w:grammar="clean"/>
  <w:attachedTemplate r:id="rId1"/>
  <w:documentProtection w:edit="forms" w:enforcement="1" w:cryptProviderType="rsaAES" w:cryptAlgorithmClass="hash" w:cryptAlgorithmType="typeAny" w:cryptAlgorithmSid="14" w:cryptSpinCount="100000" w:hash="s+I4i3WcH7pqj+m4PIScoC79rg4j2e5l3AcOc9tfpQtLVt7hBeiV5hnypyT/TUwI1wKTu3aN0tfi1lh/Fg01mg==" w:salt="Fga1ah+VRBKun4eapekSIw=="/>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1721"/>
    <w:rsid w:val="00031721"/>
    <w:rsid w:val="00032EAA"/>
    <w:rsid w:val="000425DE"/>
    <w:rsid w:val="00057360"/>
    <w:rsid w:val="0005769C"/>
    <w:rsid w:val="000929F4"/>
    <w:rsid w:val="000A26AB"/>
    <w:rsid w:val="000D6F33"/>
    <w:rsid w:val="000F4DB7"/>
    <w:rsid w:val="001040B4"/>
    <w:rsid w:val="001122AA"/>
    <w:rsid w:val="00130538"/>
    <w:rsid w:val="00140C81"/>
    <w:rsid w:val="00166677"/>
    <w:rsid w:val="00172A73"/>
    <w:rsid w:val="00173FBC"/>
    <w:rsid w:val="00194357"/>
    <w:rsid w:val="001A3BF5"/>
    <w:rsid w:val="001B4842"/>
    <w:rsid w:val="001E4774"/>
    <w:rsid w:val="001E6847"/>
    <w:rsid w:val="001F0AA4"/>
    <w:rsid w:val="001F5423"/>
    <w:rsid w:val="00244E52"/>
    <w:rsid w:val="00252F3F"/>
    <w:rsid w:val="00264805"/>
    <w:rsid w:val="00276890"/>
    <w:rsid w:val="0029553A"/>
    <w:rsid w:val="002B1647"/>
    <w:rsid w:val="002B5E1B"/>
    <w:rsid w:val="002D1EA8"/>
    <w:rsid w:val="002D4767"/>
    <w:rsid w:val="002E5BB3"/>
    <w:rsid w:val="00300ED4"/>
    <w:rsid w:val="003331E1"/>
    <w:rsid w:val="00342FF8"/>
    <w:rsid w:val="003478AD"/>
    <w:rsid w:val="00360BED"/>
    <w:rsid w:val="003652EA"/>
    <w:rsid w:val="003A70D1"/>
    <w:rsid w:val="003C092F"/>
    <w:rsid w:val="003C5DD1"/>
    <w:rsid w:val="003D070D"/>
    <w:rsid w:val="003F0A75"/>
    <w:rsid w:val="0040730E"/>
    <w:rsid w:val="0041212A"/>
    <w:rsid w:val="004248AC"/>
    <w:rsid w:val="00432C89"/>
    <w:rsid w:val="00450F6A"/>
    <w:rsid w:val="00493038"/>
    <w:rsid w:val="004A00C5"/>
    <w:rsid w:val="004B1A5B"/>
    <w:rsid w:val="004C02DB"/>
    <w:rsid w:val="004E2199"/>
    <w:rsid w:val="004E224D"/>
    <w:rsid w:val="004E7F58"/>
    <w:rsid w:val="005008F8"/>
    <w:rsid w:val="00504A0F"/>
    <w:rsid w:val="0053319B"/>
    <w:rsid w:val="005350A5"/>
    <w:rsid w:val="00560BA4"/>
    <w:rsid w:val="00574992"/>
    <w:rsid w:val="00583CE5"/>
    <w:rsid w:val="005B1C85"/>
    <w:rsid w:val="005C4FE0"/>
    <w:rsid w:val="005C5B34"/>
    <w:rsid w:val="005E34D9"/>
    <w:rsid w:val="005F4B11"/>
    <w:rsid w:val="00614058"/>
    <w:rsid w:val="00615ECD"/>
    <w:rsid w:val="00641377"/>
    <w:rsid w:val="00641C66"/>
    <w:rsid w:val="00673194"/>
    <w:rsid w:val="00677C5C"/>
    <w:rsid w:val="006862A2"/>
    <w:rsid w:val="00686726"/>
    <w:rsid w:val="00697961"/>
    <w:rsid w:val="006A791A"/>
    <w:rsid w:val="006D6009"/>
    <w:rsid w:val="006E7492"/>
    <w:rsid w:val="006F57A3"/>
    <w:rsid w:val="00706644"/>
    <w:rsid w:val="00714DF0"/>
    <w:rsid w:val="007239D4"/>
    <w:rsid w:val="00751E43"/>
    <w:rsid w:val="00752BE8"/>
    <w:rsid w:val="00760439"/>
    <w:rsid w:val="00762EF9"/>
    <w:rsid w:val="00773173"/>
    <w:rsid w:val="00786B50"/>
    <w:rsid w:val="007961C2"/>
    <w:rsid w:val="0079758E"/>
    <w:rsid w:val="007A667A"/>
    <w:rsid w:val="007C7F7D"/>
    <w:rsid w:val="007D23F8"/>
    <w:rsid w:val="007D2F4F"/>
    <w:rsid w:val="007E0B79"/>
    <w:rsid w:val="007E4A43"/>
    <w:rsid w:val="007E5D7E"/>
    <w:rsid w:val="00814662"/>
    <w:rsid w:val="00825742"/>
    <w:rsid w:val="0084015E"/>
    <w:rsid w:val="008457C7"/>
    <w:rsid w:val="00845C8B"/>
    <w:rsid w:val="00853B6A"/>
    <w:rsid w:val="00854118"/>
    <w:rsid w:val="00856B16"/>
    <w:rsid w:val="0086183D"/>
    <w:rsid w:val="008677E4"/>
    <w:rsid w:val="00895F08"/>
    <w:rsid w:val="008C6F71"/>
    <w:rsid w:val="008E691F"/>
    <w:rsid w:val="008F2AFF"/>
    <w:rsid w:val="008F4264"/>
    <w:rsid w:val="008F4A49"/>
    <w:rsid w:val="009006D4"/>
    <w:rsid w:val="009078BA"/>
    <w:rsid w:val="009171F7"/>
    <w:rsid w:val="00920EAB"/>
    <w:rsid w:val="00927360"/>
    <w:rsid w:val="00932A67"/>
    <w:rsid w:val="0095390A"/>
    <w:rsid w:val="00957A1C"/>
    <w:rsid w:val="00962B11"/>
    <w:rsid w:val="00963B90"/>
    <w:rsid w:val="00963D5B"/>
    <w:rsid w:val="0097085F"/>
    <w:rsid w:val="00970B72"/>
    <w:rsid w:val="009842F7"/>
    <w:rsid w:val="00997397"/>
    <w:rsid w:val="009B3155"/>
    <w:rsid w:val="009D7F34"/>
    <w:rsid w:val="009F66CE"/>
    <w:rsid w:val="009F6DEB"/>
    <w:rsid w:val="00A005E6"/>
    <w:rsid w:val="00A25ACE"/>
    <w:rsid w:val="00A420CB"/>
    <w:rsid w:val="00A57983"/>
    <w:rsid w:val="00AA7454"/>
    <w:rsid w:val="00AC30D3"/>
    <w:rsid w:val="00AE4AAF"/>
    <w:rsid w:val="00AF09CE"/>
    <w:rsid w:val="00B24002"/>
    <w:rsid w:val="00B3623A"/>
    <w:rsid w:val="00B473DC"/>
    <w:rsid w:val="00B63615"/>
    <w:rsid w:val="00B77928"/>
    <w:rsid w:val="00B961A5"/>
    <w:rsid w:val="00BA3F21"/>
    <w:rsid w:val="00BA5E05"/>
    <w:rsid w:val="00BD3967"/>
    <w:rsid w:val="00BD52E5"/>
    <w:rsid w:val="00BD7BFF"/>
    <w:rsid w:val="00BE0827"/>
    <w:rsid w:val="00BE39AC"/>
    <w:rsid w:val="00BF7AEE"/>
    <w:rsid w:val="00C000DA"/>
    <w:rsid w:val="00C15EAD"/>
    <w:rsid w:val="00C4142E"/>
    <w:rsid w:val="00C41A7F"/>
    <w:rsid w:val="00C4519D"/>
    <w:rsid w:val="00C46529"/>
    <w:rsid w:val="00C51D18"/>
    <w:rsid w:val="00C733E2"/>
    <w:rsid w:val="00CA22A7"/>
    <w:rsid w:val="00CB1BBA"/>
    <w:rsid w:val="00CE6161"/>
    <w:rsid w:val="00CE7EC8"/>
    <w:rsid w:val="00D00CA3"/>
    <w:rsid w:val="00D046EC"/>
    <w:rsid w:val="00D04A6C"/>
    <w:rsid w:val="00D15874"/>
    <w:rsid w:val="00D219E8"/>
    <w:rsid w:val="00D23DF0"/>
    <w:rsid w:val="00D56DEB"/>
    <w:rsid w:val="00D5775A"/>
    <w:rsid w:val="00D60690"/>
    <w:rsid w:val="00DA1A99"/>
    <w:rsid w:val="00DC40C4"/>
    <w:rsid w:val="00DC75E1"/>
    <w:rsid w:val="00DD192C"/>
    <w:rsid w:val="00E07AB5"/>
    <w:rsid w:val="00E17F47"/>
    <w:rsid w:val="00E509AB"/>
    <w:rsid w:val="00E6025A"/>
    <w:rsid w:val="00E63E18"/>
    <w:rsid w:val="00E9176F"/>
    <w:rsid w:val="00E934B0"/>
    <w:rsid w:val="00E93E56"/>
    <w:rsid w:val="00EC67A9"/>
    <w:rsid w:val="00EE467C"/>
    <w:rsid w:val="00F02816"/>
    <w:rsid w:val="00F05C53"/>
    <w:rsid w:val="00F428BA"/>
    <w:rsid w:val="00F4485D"/>
    <w:rsid w:val="00F563E9"/>
    <w:rsid w:val="00F6728B"/>
    <w:rsid w:val="00F77F2B"/>
    <w:rsid w:val="00F8170F"/>
    <w:rsid w:val="00FB048D"/>
    <w:rsid w:val="00FD7488"/>
    <w:rsid w:val="00FE0593"/>
    <w:rsid w:val="00FF292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061D6F"/>
  <w15:chartTrackingRefBased/>
  <w15:docId w15:val="{330EC028-4965-4D41-A0DA-99563D7388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pen Sans" w:eastAsiaTheme="minorHAnsi" w:hAnsi="Open Sans" w:cs="Open Sans"/>
        <w:color w:val="000000"/>
        <w:szCs w:val="22"/>
        <w:lang w:val="nl-NL"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677C5C"/>
    <w:pPr>
      <w:spacing w:before="120" w:after="120" w:line="240" w:lineRule="auto"/>
    </w:pPr>
  </w:style>
  <w:style w:type="paragraph" w:styleId="Kop1">
    <w:name w:val="heading 1"/>
    <w:basedOn w:val="Kop2"/>
    <w:next w:val="Standaard"/>
    <w:link w:val="Kop1Char"/>
    <w:autoRedefine/>
    <w:uiPriority w:val="9"/>
    <w:qFormat/>
    <w:rsid w:val="00825742"/>
    <w:pPr>
      <w:outlineLvl w:val="0"/>
    </w:pPr>
    <w:rPr>
      <w:rFonts w:ascii="Open Sans" w:hAnsi="Open Sans"/>
      <w:iCs/>
      <w:noProof/>
      <w:color w:val="ED027E"/>
      <w:sz w:val="36"/>
      <w:szCs w:val="36"/>
      <w14:ligatures w14:val="standardContextual"/>
    </w:rPr>
  </w:style>
  <w:style w:type="paragraph" w:styleId="Kop2">
    <w:name w:val="heading 2"/>
    <w:basedOn w:val="Standaard"/>
    <w:next w:val="Standaard"/>
    <w:link w:val="Kop2Char"/>
    <w:uiPriority w:val="9"/>
    <w:unhideWhenUsed/>
    <w:qFormat/>
    <w:rsid w:val="00B63615"/>
    <w:pPr>
      <w:spacing w:after="0"/>
      <w:outlineLvl w:val="1"/>
    </w:pPr>
    <w:rPr>
      <w:rFonts w:ascii="Open Sans Bold" w:eastAsiaTheme="minorEastAsia" w:hAnsi="Open Sans Bold"/>
      <w:b/>
      <w:bCs/>
      <w:color w:val="000000" w:themeColor="text1"/>
      <w:sz w:val="28"/>
      <w:szCs w:val="40"/>
    </w:rPr>
  </w:style>
  <w:style w:type="paragraph" w:styleId="Kop3">
    <w:name w:val="heading 3"/>
    <w:basedOn w:val="Standaard"/>
    <w:next w:val="Standaard"/>
    <w:link w:val="Kop3Char"/>
    <w:uiPriority w:val="9"/>
    <w:unhideWhenUsed/>
    <w:qFormat/>
    <w:rsid w:val="002E5BB3"/>
    <w:pPr>
      <w:outlineLvl w:val="2"/>
    </w:pPr>
    <w:rPr>
      <w:rFonts w:asciiTheme="minorHAnsi" w:hAnsiTheme="minorHAnsi" w:cstheme="minorHAnsi"/>
      <w:b/>
      <w:bCs/>
      <w:color w:val="000000" w:themeColor="text1"/>
      <w:sz w:val="32"/>
      <w:szCs w:val="32"/>
    </w:rPr>
  </w:style>
  <w:style w:type="paragraph" w:styleId="Kop4">
    <w:name w:val="heading 4"/>
    <w:basedOn w:val="Kop3"/>
    <w:next w:val="Standaard"/>
    <w:link w:val="Kop4Char"/>
    <w:uiPriority w:val="9"/>
    <w:unhideWhenUsed/>
    <w:qFormat/>
    <w:rsid w:val="002E5BB3"/>
    <w:pPr>
      <w:outlineLvl w:val="3"/>
    </w:pPr>
    <w:rPr>
      <w:b w:val="0"/>
      <w:bCs w:val="0"/>
    </w:rPr>
  </w:style>
  <w:style w:type="paragraph" w:styleId="Kop5">
    <w:name w:val="heading 5"/>
    <w:basedOn w:val="Standaard"/>
    <w:next w:val="Standaard"/>
    <w:link w:val="Kop5Char"/>
    <w:uiPriority w:val="9"/>
    <w:semiHidden/>
    <w:unhideWhenUsed/>
    <w:qFormat/>
    <w:rsid w:val="00E9176F"/>
    <w:pPr>
      <w:keepNext/>
      <w:keepLines/>
      <w:spacing w:before="80" w:after="40"/>
      <w:outlineLvl w:val="4"/>
    </w:pPr>
    <w:rPr>
      <w:rFonts w:eastAsiaTheme="majorEastAsia" w:cstheme="majorBidi"/>
      <w:color w:val="000000" w:themeColor="text1"/>
    </w:rPr>
  </w:style>
  <w:style w:type="paragraph" w:styleId="Kop6">
    <w:name w:val="heading 6"/>
    <w:basedOn w:val="Standaard"/>
    <w:next w:val="Standaard"/>
    <w:link w:val="Kop6Char"/>
    <w:uiPriority w:val="9"/>
    <w:semiHidden/>
    <w:unhideWhenUsed/>
    <w:qFormat/>
    <w:rsid w:val="00450F6A"/>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450F6A"/>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450F6A"/>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450F6A"/>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25742"/>
    <w:rPr>
      <w:rFonts w:ascii="Open Sans" w:eastAsiaTheme="minorEastAsia" w:hAnsi="Open Sans" w:cs="Open Sans"/>
      <w:b/>
      <w:bCs/>
      <w:iCs/>
      <w:noProof/>
      <w:color w:val="ED027E"/>
      <w:kern w:val="0"/>
      <w:sz w:val="36"/>
      <w:szCs w:val="36"/>
      <w:lang w:eastAsia="nl-NL"/>
    </w:rPr>
  </w:style>
  <w:style w:type="character" w:customStyle="1" w:styleId="Kop2Char">
    <w:name w:val="Kop 2 Char"/>
    <w:basedOn w:val="Standaardalinea-lettertype"/>
    <w:link w:val="Kop2"/>
    <w:uiPriority w:val="9"/>
    <w:rsid w:val="00B63615"/>
    <w:rPr>
      <w:rFonts w:ascii="Open Sans Bold" w:eastAsiaTheme="minorEastAsia" w:hAnsi="Open Sans Bold" w:cs="Calibri"/>
      <w:b/>
      <w:bCs/>
      <w:color w:val="000000" w:themeColor="text1"/>
      <w:kern w:val="0"/>
      <w:sz w:val="28"/>
      <w:szCs w:val="40"/>
      <w:lang w:eastAsia="nl-NL"/>
      <w14:ligatures w14:val="none"/>
    </w:rPr>
  </w:style>
  <w:style w:type="character" w:customStyle="1" w:styleId="Kop3Char">
    <w:name w:val="Kop 3 Char"/>
    <w:basedOn w:val="Standaardalinea-lettertype"/>
    <w:link w:val="Kop3"/>
    <w:uiPriority w:val="9"/>
    <w:rsid w:val="002E5BB3"/>
    <w:rPr>
      <w:rFonts w:eastAsia="Times New Roman" w:cstheme="minorHAnsi"/>
      <w:b/>
      <w:bCs/>
      <w:color w:val="000000" w:themeColor="text1"/>
      <w:kern w:val="0"/>
      <w:sz w:val="32"/>
      <w:szCs w:val="32"/>
      <w:lang w:eastAsia="nl-NL"/>
      <w14:ligatures w14:val="none"/>
    </w:rPr>
  </w:style>
  <w:style w:type="character" w:customStyle="1" w:styleId="Kop4Char">
    <w:name w:val="Kop 4 Char"/>
    <w:basedOn w:val="Standaardalinea-lettertype"/>
    <w:link w:val="Kop4"/>
    <w:uiPriority w:val="9"/>
    <w:rsid w:val="002E5BB3"/>
    <w:rPr>
      <w:rFonts w:eastAsia="Times New Roman" w:cstheme="minorHAnsi"/>
      <w:color w:val="000000" w:themeColor="text1"/>
      <w:kern w:val="0"/>
      <w:sz w:val="32"/>
      <w:szCs w:val="32"/>
      <w:lang w:eastAsia="nl-NL"/>
      <w14:ligatures w14:val="none"/>
    </w:rPr>
  </w:style>
  <w:style w:type="character" w:customStyle="1" w:styleId="Kop5Char">
    <w:name w:val="Kop 5 Char"/>
    <w:basedOn w:val="Standaardalinea-lettertype"/>
    <w:link w:val="Kop5"/>
    <w:uiPriority w:val="9"/>
    <w:semiHidden/>
    <w:rsid w:val="00E9176F"/>
    <w:rPr>
      <w:rFonts w:ascii="Calibri" w:eastAsiaTheme="majorEastAsia" w:hAnsi="Calibri" w:cstheme="majorBidi"/>
      <w:color w:val="000000" w:themeColor="text1"/>
      <w:kern w:val="0"/>
      <w:sz w:val="22"/>
      <w:szCs w:val="22"/>
      <w:lang w:eastAsia="nl-NL"/>
      <w14:ligatures w14:val="none"/>
    </w:rPr>
  </w:style>
  <w:style w:type="character" w:customStyle="1" w:styleId="Kop6Char">
    <w:name w:val="Kop 6 Char"/>
    <w:basedOn w:val="Standaardalinea-lettertype"/>
    <w:link w:val="Kop6"/>
    <w:uiPriority w:val="9"/>
    <w:semiHidden/>
    <w:rsid w:val="00450F6A"/>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450F6A"/>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450F6A"/>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450F6A"/>
    <w:rPr>
      <w:rFonts w:eastAsiaTheme="majorEastAsia" w:cstheme="majorBidi"/>
      <w:color w:val="272727" w:themeColor="text1" w:themeTint="D8"/>
    </w:rPr>
  </w:style>
  <w:style w:type="paragraph" w:styleId="Titel">
    <w:name w:val="Title"/>
    <w:basedOn w:val="Standaard"/>
    <w:next w:val="Standaard"/>
    <w:link w:val="TitelChar"/>
    <w:uiPriority w:val="10"/>
    <w:qFormat/>
    <w:rsid w:val="00B63615"/>
    <w:pPr>
      <w:spacing w:after="80"/>
      <w:contextualSpacing/>
    </w:pPr>
    <w:rPr>
      <w:rFonts w:ascii="Open Sans Bold" w:eastAsiaTheme="majorEastAsia" w:hAnsi="Open Sans Bold" w:cstheme="majorBidi"/>
      <w:b/>
      <w:spacing w:val="-10"/>
      <w:kern w:val="28"/>
      <w:sz w:val="56"/>
      <w:szCs w:val="56"/>
    </w:rPr>
  </w:style>
  <w:style w:type="character" w:customStyle="1" w:styleId="TitelChar">
    <w:name w:val="Titel Char"/>
    <w:basedOn w:val="Standaardalinea-lettertype"/>
    <w:link w:val="Titel"/>
    <w:uiPriority w:val="10"/>
    <w:rsid w:val="00B63615"/>
    <w:rPr>
      <w:rFonts w:ascii="Open Sans Bold" w:eastAsiaTheme="majorEastAsia" w:hAnsi="Open Sans Bold" w:cstheme="majorBidi"/>
      <w:b/>
      <w:color w:val="000000"/>
      <w:spacing w:val="-10"/>
      <w:kern w:val="28"/>
      <w:sz w:val="56"/>
      <w:szCs w:val="56"/>
      <w:lang w:eastAsia="nl-NL"/>
      <w14:ligatures w14:val="none"/>
    </w:rPr>
  </w:style>
  <w:style w:type="paragraph" w:styleId="Ondertitel">
    <w:name w:val="Subtitle"/>
    <w:basedOn w:val="Kop3"/>
    <w:next w:val="Standaard"/>
    <w:link w:val="OndertitelChar"/>
    <w:uiPriority w:val="11"/>
    <w:qFormat/>
    <w:rsid w:val="00825742"/>
    <w:rPr>
      <w:rFonts w:ascii="Open Sans" w:hAnsi="Open Sans" w:cs="Calibri"/>
      <w:b w:val="0"/>
      <w:color w:val="ED027E"/>
      <w:sz w:val="36"/>
    </w:rPr>
  </w:style>
  <w:style w:type="character" w:customStyle="1" w:styleId="OndertitelChar">
    <w:name w:val="Ondertitel Char"/>
    <w:basedOn w:val="Standaardalinea-lettertype"/>
    <w:link w:val="Ondertitel"/>
    <w:uiPriority w:val="11"/>
    <w:rsid w:val="00825742"/>
    <w:rPr>
      <w:rFonts w:ascii="Open Sans" w:eastAsia="Times New Roman" w:hAnsi="Open Sans" w:cs="Calibri"/>
      <w:bCs/>
      <w:color w:val="ED027E"/>
      <w:kern w:val="0"/>
      <w:sz w:val="36"/>
      <w:szCs w:val="32"/>
      <w:lang w:eastAsia="nl-NL"/>
      <w14:ligatures w14:val="none"/>
    </w:rPr>
  </w:style>
  <w:style w:type="paragraph" w:styleId="Citaat">
    <w:name w:val="Quote"/>
    <w:aliases w:val="Opvallend citaat"/>
    <w:basedOn w:val="Standaard"/>
    <w:next w:val="Standaard"/>
    <w:link w:val="CitaatChar"/>
    <w:uiPriority w:val="29"/>
    <w:qFormat/>
    <w:rsid w:val="00773173"/>
    <w:pPr>
      <w:spacing w:before="160"/>
      <w:jc w:val="center"/>
    </w:pPr>
    <w:rPr>
      <w:i/>
      <w:iCs/>
      <w:color w:val="ED027E"/>
      <w:sz w:val="28"/>
    </w:rPr>
  </w:style>
  <w:style w:type="character" w:customStyle="1" w:styleId="CitaatChar">
    <w:name w:val="Citaat Char"/>
    <w:aliases w:val="Opvallend citaat Char"/>
    <w:basedOn w:val="Standaardalinea-lettertype"/>
    <w:link w:val="Citaat"/>
    <w:uiPriority w:val="29"/>
    <w:rsid w:val="00773173"/>
    <w:rPr>
      <w:rFonts w:ascii="Open Sans" w:eastAsia="Times New Roman" w:hAnsi="Open Sans" w:cs="Calibri"/>
      <w:i/>
      <w:iCs/>
      <w:color w:val="ED027E"/>
      <w:kern w:val="0"/>
      <w:sz w:val="28"/>
      <w:szCs w:val="22"/>
      <w:lang w:eastAsia="nl-NL"/>
      <w14:ligatures w14:val="none"/>
    </w:rPr>
  </w:style>
  <w:style w:type="paragraph" w:styleId="Lijstalinea">
    <w:name w:val="List Paragraph"/>
    <w:basedOn w:val="Standaard"/>
    <w:uiPriority w:val="34"/>
    <w:qFormat/>
    <w:rsid w:val="00814662"/>
    <w:pPr>
      <w:numPr>
        <w:numId w:val="1"/>
      </w:numPr>
    </w:pPr>
    <w:rPr>
      <w:rFonts w:ascii="Open Sans regular" w:eastAsia="Aptos" w:hAnsi="Open Sans regular"/>
    </w:rPr>
  </w:style>
  <w:style w:type="character" w:styleId="Intensievebenadrukking">
    <w:name w:val="Intense Emphasis"/>
    <w:basedOn w:val="Standaardalinea-lettertype"/>
    <w:uiPriority w:val="21"/>
    <w:rsid w:val="00E9176F"/>
    <w:rPr>
      <w:rFonts w:ascii="Calibri" w:hAnsi="Calibri"/>
      <w:b w:val="0"/>
      <w:i/>
      <w:iCs/>
      <w:color w:val="E9841D"/>
    </w:rPr>
  </w:style>
  <w:style w:type="paragraph" w:styleId="Duidelijkcitaat">
    <w:name w:val="Intense Quote"/>
    <w:basedOn w:val="Standaard"/>
    <w:next w:val="Standaard"/>
    <w:link w:val="DuidelijkcitaatChar"/>
    <w:uiPriority w:val="30"/>
    <w:qFormat/>
    <w:rsid w:val="00825742"/>
    <w:pPr>
      <w:pBdr>
        <w:top w:val="single" w:sz="4" w:space="10" w:color="0F4761" w:themeColor="accent1" w:themeShade="BF"/>
        <w:bottom w:val="single" w:sz="4" w:space="10" w:color="0F4761" w:themeColor="accent1" w:themeShade="BF"/>
      </w:pBdr>
      <w:spacing w:before="360" w:after="360"/>
      <w:ind w:left="864" w:right="864"/>
      <w:jc w:val="center"/>
    </w:pPr>
    <w:rPr>
      <w:i/>
      <w:iCs/>
      <w:color w:val="000000" w:themeColor="text1"/>
    </w:rPr>
  </w:style>
  <w:style w:type="character" w:customStyle="1" w:styleId="DuidelijkcitaatChar">
    <w:name w:val="Duidelijk citaat Char"/>
    <w:basedOn w:val="Standaardalinea-lettertype"/>
    <w:link w:val="Duidelijkcitaat"/>
    <w:uiPriority w:val="30"/>
    <w:rsid w:val="00825742"/>
    <w:rPr>
      <w:rFonts w:ascii="Open Sans" w:eastAsia="Times New Roman" w:hAnsi="Open Sans" w:cs="Calibri"/>
      <w:i/>
      <w:iCs/>
      <w:color w:val="000000" w:themeColor="text1"/>
      <w:kern w:val="0"/>
      <w:sz w:val="20"/>
      <w:szCs w:val="22"/>
      <w:lang w:eastAsia="nl-NL"/>
      <w14:ligatures w14:val="none"/>
    </w:rPr>
  </w:style>
  <w:style w:type="character" w:styleId="Intensieveverwijzing">
    <w:name w:val="Intense Reference"/>
    <w:basedOn w:val="Standaardalinea-lettertype"/>
    <w:uiPriority w:val="32"/>
    <w:rsid w:val="00E9176F"/>
    <w:rPr>
      <w:b/>
      <w:bCs/>
      <w:smallCaps/>
      <w:color w:val="E9841D"/>
      <w:spacing w:val="5"/>
    </w:rPr>
  </w:style>
  <w:style w:type="paragraph" w:styleId="Koptekst">
    <w:name w:val="header"/>
    <w:basedOn w:val="Standaard"/>
    <w:link w:val="KoptekstChar"/>
    <w:uiPriority w:val="99"/>
    <w:unhideWhenUsed/>
    <w:rsid w:val="00450F6A"/>
    <w:pPr>
      <w:tabs>
        <w:tab w:val="center" w:pos="4536"/>
        <w:tab w:val="right" w:pos="9072"/>
      </w:tabs>
      <w:spacing w:after="0"/>
    </w:pPr>
  </w:style>
  <w:style w:type="character" w:customStyle="1" w:styleId="KoptekstChar">
    <w:name w:val="Koptekst Char"/>
    <w:basedOn w:val="Standaardalinea-lettertype"/>
    <w:link w:val="Koptekst"/>
    <w:uiPriority w:val="99"/>
    <w:rsid w:val="00450F6A"/>
  </w:style>
  <w:style w:type="paragraph" w:styleId="Voettekst">
    <w:name w:val="footer"/>
    <w:basedOn w:val="Standaard"/>
    <w:link w:val="VoettekstChar"/>
    <w:uiPriority w:val="99"/>
    <w:unhideWhenUsed/>
    <w:rsid w:val="00450F6A"/>
    <w:pPr>
      <w:tabs>
        <w:tab w:val="center" w:pos="4536"/>
        <w:tab w:val="right" w:pos="9072"/>
      </w:tabs>
      <w:spacing w:after="0"/>
    </w:pPr>
  </w:style>
  <w:style w:type="character" w:customStyle="1" w:styleId="VoettekstChar">
    <w:name w:val="Voettekst Char"/>
    <w:basedOn w:val="Standaardalinea-lettertype"/>
    <w:link w:val="Voettekst"/>
    <w:uiPriority w:val="99"/>
    <w:rsid w:val="00450F6A"/>
  </w:style>
  <w:style w:type="character" w:styleId="Paginanummer">
    <w:name w:val="page number"/>
    <w:basedOn w:val="Standaardalinea-lettertype"/>
    <w:uiPriority w:val="99"/>
    <w:semiHidden/>
    <w:unhideWhenUsed/>
    <w:rsid w:val="00057360"/>
  </w:style>
  <w:style w:type="character" w:styleId="Titelvanboek">
    <w:name w:val="Book Title"/>
    <w:aliases w:val="Ondertitel document"/>
    <w:basedOn w:val="Standaardalinea-lettertype"/>
    <w:uiPriority w:val="33"/>
    <w:qFormat/>
    <w:rsid w:val="00825742"/>
    <w:rPr>
      <w:rFonts w:ascii="Open Sans" w:hAnsi="Open Sans"/>
      <w:b w:val="0"/>
      <w:bCs/>
      <w:i w:val="0"/>
      <w:iCs/>
      <w:color w:val="ED027E"/>
      <w:spacing w:val="5"/>
      <w:sz w:val="36"/>
    </w:rPr>
  </w:style>
  <w:style w:type="character" w:styleId="Verwijzingopmerking">
    <w:name w:val="annotation reference"/>
    <w:basedOn w:val="Standaardalinea-lettertype"/>
    <w:uiPriority w:val="99"/>
    <w:semiHidden/>
    <w:unhideWhenUsed/>
    <w:rsid w:val="00DC40C4"/>
    <w:rPr>
      <w:sz w:val="16"/>
      <w:szCs w:val="16"/>
    </w:rPr>
  </w:style>
  <w:style w:type="paragraph" w:styleId="Tekstopmerking">
    <w:name w:val="annotation text"/>
    <w:basedOn w:val="Standaard"/>
    <w:link w:val="TekstopmerkingChar"/>
    <w:uiPriority w:val="99"/>
    <w:unhideWhenUsed/>
    <w:rsid w:val="00DC40C4"/>
    <w:rPr>
      <w:szCs w:val="20"/>
    </w:rPr>
  </w:style>
  <w:style w:type="character" w:customStyle="1" w:styleId="TekstopmerkingChar">
    <w:name w:val="Tekst opmerking Char"/>
    <w:basedOn w:val="Standaardalinea-lettertype"/>
    <w:link w:val="Tekstopmerking"/>
    <w:uiPriority w:val="99"/>
    <w:rsid w:val="00DC40C4"/>
    <w:rPr>
      <w:rFonts w:ascii="Calibri" w:eastAsia="Times New Roman" w:hAnsi="Calibri" w:cs="Calibri"/>
      <w:color w:val="000000"/>
      <w:kern w:val="0"/>
      <w:sz w:val="20"/>
      <w:szCs w:val="20"/>
      <w:lang w:eastAsia="nl-NL"/>
      <w14:ligatures w14:val="none"/>
    </w:rPr>
  </w:style>
  <w:style w:type="paragraph" w:styleId="Onderwerpvanopmerking">
    <w:name w:val="annotation subject"/>
    <w:basedOn w:val="Tekstopmerking"/>
    <w:next w:val="Tekstopmerking"/>
    <w:link w:val="OnderwerpvanopmerkingChar"/>
    <w:uiPriority w:val="99"/>
    <w:semiHidden/>
    <w:unhideWhenUsed/>
    <w:rsid w:val="00DC40C4"/>
    <w:rPr>
      <w:b/>
      <w:bCs/>
    </w:rPr>
  </w:style>
  <w:style w:type="character" w:customStyle="1" w:styleId="OnderwerpvanopmerkingChar">
    <w:name w:val="Onderwerp van opmerking Char"/>
    <w:basedOn w:val="TekstopmerkingChar"/>
    <w:link w:val="Onderwerpvanopmerking"/>
    <w:uiPriority w:val="99"/>
    <w:semiHidden/>
    <w:rsid w:val="00DC40C4"/>
    <w:rPr>
      <w:rFonts w:ascii="Calibri" w:eastAsia="Times New Roman" w:hAnsi="Calibri" w:cs="Calibri"/>
      <w:b/>
      <w:bCs/>
      <w:color w:val="000000"/>
      <w:kern w:val="0"/>
      <w:sz w:val="20"/>
      <w:szCs w:val="20"/>
      <w:lang w:eastAsia="nl-NL"/>
      <w14:ligatures w14:val="none"/>
    </w:rPr>
  </w:style>
  <w:style w:type="paragraph" w:styleId="Kopvaninhoudsopgave">
    <w:name w:val="TOC Heading"/>
    <w:basedOn w:val="Kop1"/>
    <w:next w:val="Standaard"/>
    <w:uiPriority w:val="39"/>
    <w:unhideWhenUsed/>
    <w:qFormat/>
    <w:rsid w:val="00B473DC"/>
    <w:pPr>
      <w:spacing w:before="480" w:line="276" w:lineRule="auto"/>
      <w:outlineLvl w:val="9"/>
    </w:pPr>
    <w:rPr>
      <w:rFonts w:ascii="Open Sans Light" w:eastAsiaTheme="majorEastAsia" w:hAnsi="Open Sans Light" w:cstheme="majorBidi"/>
      <w:i/>
      <w:iCs w:val="0"/>
      <w:color w:val="0F4761" w:themeColor="accent1" w:themeShade="BF"/>
      <w:sz w:val="28"/>
      <w:szCs w:val="28"/>
      <w:lang w:val="en-US"/>
    </w:rPr>
  </w:style>
  <w:style w:type="paragraph" w:styleId="Inhopg1">
    <w:name w:val="toc 1"/>
    <w:basedOn w:val="Standaard"/>
    <w:next w:val="Standaard"/>
    <w:autoRedefine/>
    <w:uiPriority w:val="39"/>
    <w:unhideWhenUsed/>
    <w:rsid w:val="00E93E56"/>
    <w:pPr>
      <w:spacing w:before="240" w:line="276" w:lineRule="auto"/>
    </w:pPr>
    <w:rPr>
      <w:rFonts w:asciiTheme="majorHAnsi" w:eastAsiaTheme="minorEastAsia" w:hAnsiTheme="majorHAnsi" w:cs="Times New Roman"/>
      <w:b/>
      <w:bCs/>
      <w:color w:val="auto"/>
      <w:szCs w:val="24"/>
      <w:lang w:val="en-US"/>
    </w:rPr>
  </w:style>
  <w:style w:type="character" w:styleId="Hyperlink">
    <w:name w:val="Hyperlink"/>
    <w:basedOn w:val="Standaardalinea-lettertype"/>
    <w:uiPriority w:val="99"/>
    <w:unhideWhenUsed/>
    <w:rsid w:val="00504A0F"/>
    <w:rPr>
      <w:color w:val="E9841D"/>
      <w:u w:val="single"/>
    </w:rPr>
  </w:style>
  <w:style w:type="paragraph" w:styleId="Normaalweb">
    <w:name w:val="Normal (Web)"/>
    <w:basedOn w:val="Standaard"/>
    <w:uiPriority w:val="99"/>
    <w:unhideWhenUsed/>
    <w:rsid w:val="00E93E56"/>
    <w:pPr>
      <w:spacing w:before="100" w:beforeAutospacing="1" w:after="100" w:afterAutospacing="1"/>
    </w:pPr>
    <w:rPr>
      <w:rFonts w:ascii="Times New Roman" w:hAnsi="Times New Roman" w:cs="Times New Roman"/>
      <w:color w:val="auto"/>
      <w:sz w:val="24"/>
      <w:szCs w:val="24"/>
      <w:lang w:eastAsia="zh-CN"/>
    </w:rPr>
  </w:style>
  <w:style w:type="paragraph" w:styleId="Inhopg2">
    <w:name w:val="toc 2"/>
    <w:basedOn w:val="Standaard"/>
    <w:next w:val="Standaard"/>
    <w:autoRedefine/>
    <w:uiPriority w:val="39"/>
    <w:unhideWhenUsed/>
    <w:rsid w:val="007D2F4F"/>
    <w:pPr>
      <w:spacing w:after="100"/>
      <w:ind w:left="220"/>
    </w:pPr>
  </w:style>
  <w:style w:type="table" w:styleId="Tabelraster">
    <w:name w:val="Table Grid"/>
    <w:basedOn w:val="Standaardtabel"/>
    <w:uiPriority w:val="59"/>
    <w:rsid w:val="004E7F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stekstVilans">
    <w:name w:val="Basistekst Vilans"/>
    <w:basedOn w:val="Standaard"/>
    <w:rsid w:val="009B3155"/>
    <w:pPr>
      <w:spacing w:before="0" w:after="0" w:line="344" w:lineRule="atLeast"/>
    </w:pPr>
    <w:rPr>
      <w:rFonts w:ascii="Georgia" w:hAnsi="Georgia" w:cs="Maiandra GD"/>
      <w:color w:val="auto"/>
      <w:szCs w:val="20"/>
    </w:rPr>
  </w:style>
  <w:style w:type="character" w:styleId="Onopgelostemelding">
    <w:name w:val="Unresolved Mention"/>
    <w:basedOn w:val="Standaardalinea-lettertype"/>
    <w:uiPriority w:val="99"/>
    <w:semiHidden/>
    <w:unhideWhenUsed/>
    <w:rsid w:val="009B3155"/>
    <w:rPr>
      <w:color w:val="605E5C"/>
      <w:shd w:val="clear" w:color="auto" w:fill="E1DFDD"/>
    </w:rPr>
  </w:style>
  <w:style w:type="character" w:styleId="GevolgdeHyperlink">
    <w:name w:val="FollowedHyperlink"/>
    <w:basedOn w:val="Standaardalinea-lettertype"/>
    <w:uiPriority w:val="99"/>
    <w:semiHidden/>
    <w:unhideWhenUsed/>
    <w:rsid w:val="002B1647"/>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https://creativecommons.org/licenses/by-nc-sa/4.0/deed.nl" TargetMode="External"/><Relationship Id="rId5" Type="http://schemas.openxmlformats.org/officeDocument/2006/relationships/numbering" Target="numbering.xml"/><Relationship Id="rId15" Type="http://schemas.openxmlformats.org/officeDocument/2006/relationships/image" Target="media/image2.emf"/><Relationship Id="rId23" Type="http://schemas.openxmlformats.org/officeDocument/2006/relationships/hyperlink" Target="https://www.innovatieroute.nu/" TargetMode="Externa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6.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ste\Downloads\Word-sjabloon_Innovatie-impuls_Colofon%20kort.dotx"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ink xmlns="bd6fb741-d1a1-4a8c-bc76-66d09c9d4545">
      <Url xsi:nil="true"/>
      <Description xsi:nil="true"/>
    </Link>
    <TaxCatchAll xmlns="3e903b07-5ad4-4bcc-b460-a05b741a2897" xsi:nil="true"/>
    <lcf76f155ced4ddcb4097134ff3c332f xmlns="bd6fb741-d1a1-4a8c-bc76-66d09c9d4545">
      <Terms xmlns="http://schemas.microsoft.com/office/infopath/2007/PartnerControls"/>
    </lcf76f155ced4ddcb4097134ff3c332f>
    <StatusUitvraag xmlns="bd6fb741-d1a1-4a8c-bc76-66d09c9d4545"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5C71B3A856279747AF41ECA9B73C5025" ma:contentTypeVersion="19" ma:contentTypeDescription="Create a new document." ma:contentTypeScope="" ma:versionID="1ed95ed1dcb310fc8e23e01c3c5e4be5">
  <xsd:schema xmlns:xsd="http://www.w3.org/2001/XMLSchema" xmlns:xs="http://www.w3.org/2001/XMLSchema" xmlns:p="http://schemas.microsoft.com/office/2006/metadata/properties" xmlns:ns2="bd6fb741-d1a1-4a8c-bc76-66d09c9d4545" xmlns:ns3="3e903b07-5ad4-4bcc-b460-a05b741a2897" targetNamespace="http://schemas.microsoft.com/office/2006/metadata/properties" ma:root="true" ma:fieldsID="bd44521d6423f151e77d96293ceb8f0a" ns2:_="" ns3:_="">
    <xsd:import namespace="bd6fb741-d1a1-4a8c-bc76-66d09c9d4545"/>
    <xsd:import namespace="3e903b07-5ad4-4bcc-b460-a05b741a2897"/>
    <xsd:element name="properties">
      <xsd:complexType>
        <xsd:sequence>
          <xsd:element name="documentManagement">
            <xsd:complexType>
              <xsd:all>
                <xsd:element ref="ns2:StatusUitvraag" minOccurs="0"/>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2:MediaLengthInSeconds" minOccurs="0"/>
                <xsd:element ref="ns2:MediaServiceObjectDetectorVersions" minOccurs="0"/>
                <xsd:element ref="ns2:MediaServiceSearchProperties" minOccurs="0"/>
                <xsd:element ref="ns2:MediaServiceBillingMetadata" minOccurs="0"/>
                <xsd:element ref="ns2:Li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6fb741-d1a1-4a8c-bc76-66d09c9d4545" elementFormDefault="qualified">
    <xsd:import namespace="http://schemas.microsoft.com/office/2006/documentManagement/types"/>
    <xsd:import namespace="http://schemas.microsoft.com/office/infopath/2007/PartnerControls"/>
    <xsd:element name="StatusUitvraag" ma:index="1" nillable="true" ma:displayName="Status Uitvraag" ma:format="Dropdown" ma:internalName="StatusUitvraag" ma:readOnly="false">
      <xsd:simpleType>
        <xsd:restriction base="dms:Choice">
          <xsd:enumeration value="Open"/>
          <xsd:enumeration value="Naar CX"/>
          <xsd:enumeration value="In  behandeling"/>
          <xsd:enumeration value="Afgehandeld"/>
        </xsd:restrictio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d1b4be5-5a15-4e37-92bc-e1835c11a026"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hidden="true" ma:indexed="true"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hidden="true" ma:internalName="MediaServiceOCR"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4" nillable="true" ma:displayName="MediaServiceBillingMetadata" ma:hidden="true" ma:internalName="MediaServiceBillingMetadata" ma:readOnly="true">
      <xsd:simpleType>
        <xsd:restriction base="dms:Note"/>
      </xsd:simpleType>
    </xsd:element>
    <xsd:element name="Link" ma:index="25"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e903b07-5ad4-4bcc-b460-a05b741a2897" elementFormDefault="qualified">
    <xsd:import namespace="http://schemas.microsoft.com/office/2006/documentManagement/types"/>
    <xsd:import namespace="http://schemas.microsoft.com/office/infopath/2007/PartnerControls"/>
    <xsd:element name="SharedWithUsers" ma:index="10"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hidden="true" ma:internalName="SharedWithDetails" ma:readOnly="true">
      <xsd:simpleType>
        <xsd:restriction base="dms:Note"/>
      </xsd:simpleType>
    </xsd:element>
    <xsd:element name="TaxCatchAll" ma:index="14" nillable="true" ma:displayName="Taxonomy Catch All Column" ma:hidden="true" ma:list="{5d7f6f1f-512e-42df-925e-dcf79faa3ad9}" ma:internalName="TaxCatchAll" ma:readOnly="false" ma:showField="CatchAllData" ma:web="3e903b07-5ad4-4bcc-b460-a05b741a289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A48CCC3-995D-4209-9FA1-ED388896E5EF}">
  <ds:schemaRefs>
    <ds:schemaRef ds:uri="http://schemas.microsoft.com/office/2006/metadata/properties"/>
    <ds:schemaRef ds:uri="http://schemas.microsoft.com/office/infopath/2007/PartnerControls"/>
    <ds:schemaRef ds:uri="bd6fb741-d1a1-4a8c-bc76-66d09c9d4545"/>
    <ds:schemaRef ds:uri="3e903b07-5ad4-4bcc-b460-a05b741a2897"/>
  </ds:schemaRefs>
</ds:datastoreItem>
</file>

<file path=customXml/itemProps2.xml><?xml version="1.0" encoding="utf-8"?>
<ds:datastoreItem xmlns:ds="http://schemas.openxmlformats.org/officeDocument/2006/customXml" ds:itemID="{4AE786F6-A9D1-204F-B399-7BFAE1BE1C5A}">
  <ds:schemaRefs>
    <ds:schemaRef ds:uri="http://schemas.openxmlformats.org/officeDocument/2006/bibliography"/>
  </ds:schemaRefs>
</ds:datastoreItem>
</file>

<file path=customXml/itemProps3.xml><?xml version="1.0" encoding="utf-8"?>
<ds:datastoreItem xmlns:ds="http://schemas.openxmlformats.org/officeDocument/2006/customXml" ds:itemID="{8ED1628B-A038-484E-8664-3E8E784A6506}"/>
</file>

<file path=customXml/itemProps4.xml><?xml version="1.0" encoding="utf-8"?>
<ds:datastoreItem xmlns:ds="http://schemas.openxmlformats.org/officeDocument/2006/customXml" ds:itemID="{BCBDAEAD-4847-46F7-892B-C863942FF06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C:\Users\chste\Downloads\Word-sjabloon_Innovatie-impuls_Colofon kort.dotx</Template>
  <TotalTime>1051</TotalTime>
  <Pages>9</Pages>
  <Words>991</Words>
  <Characters>5453</Characters>
  <Application>Microsoft Office Word</Application>
  <DocSecurity>0</DocSecurity>
  <Lines>45</Lines>
  <Paragraphs>12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Stevens, Charlotte</dc:creator>
  <cp:keywords/>
  <dc:description/>
  <cp:lastModifiedBy>Nijhuis, Andrea</cp:lastModifiedBy>
  <cp:revision>10</cp:revision>
  <cp:lastPrinted>2025-11-08T10:37:00Z</cp:lastPrinted>
  <dcterms:created xsi:type="dcterms:W3CDTF">2025-11-08T15:43:00Z</dcterms:created>
  <dcterms:modified xsi:type="dcterms:W3CDTF">2025-11-20T18:19:00Z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0x0101005C71B3A856279747AF41ECA9B73C5025</vt:lpwstr>
  </property>
  <property fmtid="{D5CDD505-2E9C-101B-9397-08002B2CF9AE}" pid="3" name="MediaServiceImageTags">
    <vt:lpwstr/>
  </property>
  <property fmtid="{D5CDD505-2E9C-101B-9397-08002B2CF9AE}" pid="4" name="JUBasedOn">
    <vt:lpwstr>Word-sjabloon_Innovatie-impuls_Colofon kort.dotx</vt:lpwstr>
  </property>
</Properties>
</file>