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674AB9" w14:textId="50C1905D" w:rsidR="00AF4752" w:rsidRDefault="00AF4752" w:rsidP="00677C5C">
      <w:pPr>
        <w:pStyle w:val="Kop1"/>
        <w:rPr>
          <w:rFonts w:ascii="Open Sans Bold" w:eastAsiaTheme="majorEastAsia" w:hAnsi="Open Sans Bold" w:cstheme="majorBidi"/>
          <w:bCs w:val="0"/>
          <w:iCs w:val="0"/>
          <w:noProof w:val="0"/>
          <w:color w:val="000000"/>
          <w:spacing w:val="-10"/>
          <w:kern w:val="28"/>
          <w:sz w:val="56"/>
          <w:szCs w:val="56"/>
          <w14:ligatures w14:val="none"/>
        </w:rPr>
      </w:pPr>
      <w:r w:rsidRPr="00AF4752">
        <w:rPr>
          <w:rFonts w:ascii="Open Sans Bold" w:eastAsiaTheme="majorEastAsia" w:hAnsi="Open Sans Bold" w:cstheme="majorBidi"/>
          <w:bCs w:val="0"/>
          <w:iCs w:val="0"/>
          <w:noProof w:val="0"/>
          <w:color w:val="000000"/>
          <w:spacing w:val="-10"/>
          <w:kern w:val="28"/>
          <w:sz w:val="56"/>
          <w:szCs w:val="56"/>
          <w14:ligatures w14:val="none"/>
        </w:rPr>
        <w:t xml:space="preserve">Voorbereiding inclusieve bijeenkomst </w:t>
      </w:r>
    </w:p>
    <w:p w14:paraId="70B7710F" w14:textId="4D039962" w:rsidR="00560BA4" w:rsidRPr="00677C5C" w:rsidRDefault="00B00484" w:rsidP="00677C5C">
      <w:pPr>
        <w:pStyle w:val="Kop1"/>
        <w:rPr>
          <w:rStyle w:val="Titelvanboek"/>
          <w:b w:val="0"/>
          <w:bCs/>
        </w:rPr>
      </w:pPr>
      <w:r w:rsidRPr="00B00484">
        <w:rPr>
          <w:rStyle w:val="Titelvanboek"/>
          <w:b w:val="0"/>
          <w:bCs/>
        </w:rPr>
        <w:t xml:space="preserve">Volg de stappen uit de methode </w:t>
      </w:r>
      <w:r w:rsidR="0044726B">
        <w:rPr>
          <w:rStyle w:val="Titelvanboek"/>
          <w:b w:val="0"/>
          <w:bCs/>
        </w:rPr>
        <w:t>B</w:t>
      </w:r>
      <w:r w:rsidRPr="00B00484">
        <w:rPr>
          <w:rStyle w:val="Titelvanboek"/>
          <w:b w:val="0"/>
          <w:bCs/>
        </w:rPr>
        <w:t>ijeenkomst organiseren.</w:t>
      </w:r>
      <w:r>
        <w:rPr>
          <w:rStyle w:val="Titelvanboek"/>
          <w:b w:val="0"/>
          <w:bCs/>
        </w:rPr>
        <w:t xml:space="preserve"> </w:t>
      </w:r>
    </w:p>
    <w:p w14:paraId="48792FE1" w14:textId="77777777" w:rsidR="00677C5C" w:rsidRDefault="00677C5C" w:rsidP="00677C5C"/>
    <w:p w14:paraId="5280D68C" w14:textId="09C23DB4" w:rsidR="00AF4752" w:rsidRDefault="00AF4752" w:rsidP="00AF4752">
      <w:pPr>
        <w:pStyle w:val="Kop2"/>
        <w:spacing w:line="276" w:lineRule="auto"/>
      </w:pPr>
      <w:r>
        <w:t>Doel van de bijeenkomst</w:t>
      </w:r>
    </w:p>
    <w:tbl>
      <w:tblPr>
        <w:tblStyle w:val="Tabelraster"/>
        <w:tblW w:w="0" w:type="auto"/>
        <w:tblBorders>
          <w:top w:val="single" w:sz="4" w:space="0" w:color="E9841D"/>
          <w:left w:val="single" w:sz="4" w:space="0" w:color="E9841D"/>
          <w:bottom w:val="single" w:sz="4" w:space="0" w:color="E9841D"/>
          <w:right w:val="single" w:sz="4" w:space="0" w:color="E9841D"/>
          <w:insideH w:val="none" w:sz="0" w:space="0" w:color="auto"/>
          <w:insideV w:val="none" w:sz="0" w:space="0" w:color="auto"/>
        </w:tblBorders>
        <w:tblLook w:val="04A0" w:firstRow="1" w:lastRow="0" w:firstColumn="1" w:lastColumn="0" w:noHBand="0" w:noVBand="1"/>
      </w:tblPr>
      <w:tblGrid>
        <w:gridCol w:w="13992"/>
      </w:tblGrid>
      <w:tr w:rsidR="00AF4752" w14:paraId="0BA3671E" w14:textId="77777777" w:rsidTr="004919B4">
        <w:trPr>
          <w:trHeight w:val="1520"/>
        </w:trPr>
        <w:tc>
          <w:tcPr>
            <w:tcW w:w="13992" w:type="dxa"/>
          </w:tcPr>
          <w:p w14:paraId="5F0CDDBC" w14:textId="5FE635A5" w:rsidR="00AF4752" w:rsidRDefault="00AF4752" w:rsidP="00AF4752">
            <w:r>
              <w:t>Formuleer SMART.</w:t>
            </w:r>
          </w:p>
        </w:tc>
      </w:tr>
    </w:tbl>
    <w:p w14:paraId="352899AE" w14:textId="77777777" w:rsidR="00AF4752" w:rsidRPr="00677C5C" w:rsidRDefault="00AF4752" w:rsidP="00AF4752"/>
    <w:p w14:paraId="6C2EA613" w14:textId="7D676CD9" w:rsidR="00677C5C" w:rsidRPr="00677C5C" w:rsidRDefault="00AF4752" w:rsidP="00AF4752">
      <w:pPr>
        <w:pStyle w:val="Kop2"/>
        <w:spacing w:line="276" w:lineRule="auto"/>
      </w:pPr>
      <w:r>
        <w:t>Deelnemers</w:t>
      </w:r>
    </w:p>
    <w:tbl>
      <w:tblPr>
        <w:tblStyle w:val="Tabelraster"/>
        <w:tblW w:w="1399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ayout w:type="fixed"/>
        <w:tblLook w:val="06A0" w:firstRow="1" w:lastRow="0" w:firstColumn="1" w:lastColumn="0" w:noHBand="1" w:noVBand="1"/>
      </w:tblPr>
      <w:tblGrid>
        <w:gridCol w:w="4450"/>
        <w:gridCol w:w="4450"/>
        <w:gridCol w:w="5095"/>
      </w:tblGrid>
      <w:tr w:rsidR="00AF4752" w:rsidRPr="00B47D71" w14:paraId="1D78DD0C" w14:textId="77777777" w:rsidTr="00B00484">
        <w:trPr>
          <w:trHeight w:val="300"/>
        </w:trPr>
        <w:tc>
          <w:tcPr>
            <w:tcW w:w="4450" w:type="dxa"/>
          </w:tcPr>
          <w:p w14:paraId="0E9C1804" w14:textId="77777777" w:rsidR="00AF4752" w:rsidRPr="00AF4752" w:rsidRDefault="00AF4752" w:rsidP="00CA65A2">
            <w:pPr>
              <w:rPr>
                <w:b/>
                <w:bCs/>
              </w:rPr>
            </w:pPr>
            <w:r w:rsidRPr="00AF4752">
              <w:rPr>
                <w:b/>
                <w:bCs/>
              </w:rPr>
              <w:t>Wie</w:t>
            </w:r>
          </w:p>
        </w:tc>
        <w:tc>
          <w:tcPr>
            <w:tcW w:w="4450" w:type="dxa"/>
          </w:tcPr>
          <w:p w14:paraId="155211BF" w14:textId="77777777" w:rsidR="00AF4752" w:rsidRPr="00AF4752" w:rsidRDefault="00AF4752" w:rsidP="00CA65A2">
            <w:pPr>
              <w:rPr>
                <w:b/>
                <w:bCs/>
              </w:rPr>
            </w:pPr>
            <w:r w:rsidRPr="00AF4752">
              <w:rPr>
                <w:b/>
                <w:bCs/>
              </w:rPr>
              <w:t>Rol</w:t>
            </w:r>
          </w:p>
        </w:tc>
        <w:tc>
          <w:tcPr>
            <w:tcW w:w="5095" w:type="dxa"/>
          </w:tcPr>
          <w:p w14:paraId="087F7A06" w14:textId="77777777" w:rsidR="00AF4752" w:rsidRPr="00AF4752" w:rsidRDefault="00AF4752" w:rsidP="00CA65A2">
            <w:pPr>
              <w:rPr>
                <w:b/>
                <w:bCs/>
              </w:rPr>
            </w:pPr>
            <w:r w:rsidRPr="00AF4752">
              <w:rPr>
                <w:b/>
                <w:bCs/>
              </w:rPr>
              <w:t>Waarom /  Welke bijdrage?</w:t>
            </w:r>
          </w:p>
        </w:tc>
      </w:tr>
      <w:tr w:rsidR="00AF4752" w:rsidRPr="00B47D71" w14:paraId="53593DE6" w14:textId="77777777" w:rsidTr="00B00484">
        <w:trPr>
          <w:trHeight w:val="300"/>
        </w:trPr>
        <w:tc>
          <w:tcPr>
            <w:tcW w:w="4450" w:type="dxa"/>
          </w:tcPr>
          <w:p w14:paraId="40C4D6EC" w14:textId="77777777" w:rsidR="00AF4752" w:rsidRPr="00B47D71" w:rsidRDefault="00AF4752" w:rsidP="00CA65A2"/>
        </w:tc>
        <w:tc>
          <w:tcPr>
            <w:tcW w:w="4450" w:type="dxa"/>
          </w:tcPr>
          <w:p w14:paraId="5A75F319" w14:textId="77777777" w:rsidR="00AF4752" w:rsidRPr="00B47D71" w:rsidRDefault="00AF4752" w:rsidP="00CA65A2"/>
        </w:tc>
        <w:tc>
          <w:tcPr>
            <w:tcW w:w="5095" w:type="dxa"/>
          </w:tcPr>
          <w:p w14:paraId="79FBFE57" w14:textId="77777777" w:rsidR="00AF4752" w:rsidRPr="00B47D71" w:rsidRDefault="00AF4752" w:rsidP="00CA65A2"/>
        </w:tc>
      </w:tr>
      <w:tr w:rsidR="00AF4752" w:rsidRPr="00B47D71" w14:paraId="3491AE81" w14:textId="77777777" w:rsidTr="00B00484">
        <w:trPr>
          <w:trHeight w:val="300"/>
        </w:trPr>
        <w:tc>
          <w:tcPr>
            <w:tcW w:w="4450" w:type="dxa"/>
          </w:tcPr>
          <w:p w14:paraId="21A888C8" w14:textId="77777777" w:rsidR="00AF4752" w:rsidRPr="00B47D71" w:rsidRDefault="00AF4752" w:rsidP="00CA65A2"/>
        </w:tc>
        <w:tc>
          <w:tcPr>
            <w:tcW w:w="4450" w:type="dxa"/>
          </w:tcPr>
          <w:p w14:paraId="59942D88" w14:textId="77777777" w:rsidR="00AF4752" w:rsidRPr="00B47D71" w:rsidRDefault="00AF4752" w:rsidP="00CA65A2"/>
        </w:tc>
        <w:tc>
          <w:tcPr>
            <w:tcW w:w="5095" w:type="dxa"/>
          </w:tcPr>
          <w:p w14:paraId="24A3A22F" w14:textId="77777777" w:rsidR="00AF4752" w:rsidRPr="00B47D71" w:rsidRDefault="00AF4752" w:rsidP="00CA65A2"/>
        </w:tc>
      </w:tr>
      <w:tr w:rsidR="00AF4752" w:rsidRPr="00B47D71" w14:paraId="45C913ED" w14:textId="77777777" w:rsidTr="00B00484">
        <w:trPr>
          <w:trHeight w:val="300"/>
        </w:trPr>
        <w:tc>
          <w:tcPr>
            <w:tcW w:w="4450" w:type="dxa"/>
          </w:tcPr>
          <w:p w14:paraId="53E06500" w14:textId="77777777" w:rsidR="00AF4752" w:rsidRPr="00B47D71" w:rsidRDefault="00AF4752" w:rsidP="00CA65A2"/>
        </w:tc>
        <w:tc>
          <w:tcPr>
            <w:tcW w:w="4450" w:type="dxa"/>
          </w:tcPr>
          <w:p w14:paraId="628F9E8B" w14:textId="77777777" w:rsidR="00AF4752" w:rsidRPr="00B47D71" w:rsidRDefault="00AF4752" w:rsidP="00CA65A2"/>
        </w:tc>
        <w:tc>
          <w:tcPr>
            <w:tcW w:w="5095" w:type="dxa"/>
          </w:tcPr>
          <w:p w14:paraId="3AC229C4" w14:textId="77777777" w:rsidR="00AF4752" w:rsidRPr="00B47D71" w:rsidRDefault="00AF4752" w:rsidP="00CA65A2"/>
        </w:tc>
      </w:tr>
      <w:tr w:rsidR="004919B4" w:rsidRPr="00B47D71" w14:paraId="03810142" w14:textId="77777777" w:rsidTr="00B00484">
        <w:trPr>
          <w:trHeight w:val="300"/>
        </w:trPr>
        <w:tc>
          <w:tcPr>
            <w:tcW w:w="4450" w:type="dxa"/>
          </w:tcPr>
          <w:p w14:paraId="30C408F6" w14:textId="77777777" w:rsidR="004919B4" w:rsidRPr="00B47D71" w:rsidRDefault="004919B4" w:rsidP="00CA65A2"/>
        </w:tc>
        <w:tc>
          <w:tcPr>
            <w:tcW w:w="4450" w:type="dxa"/>
          </w:tcPr>
          <w:p w14:paraId="6B9888CD" w14:textId="77777777" w:rsidR="004919B4" w:rsidRPr="00B47D71" w:rsidRDefault="004919B4" w:rsidP="00CA65A2"/>
        </w:tc>
        <w:tc>
          <w:tcPr>
            <w:tcW w:w="5095" w:type="dxa"/>
          </w:tcPr>
          <w:p w14:paraId="55C50C98" w14:textId="77777777" w:rsidR="004919B4" w:rsidRPr="00B47D71" w:rsidRDefault="004919B4" w:rsidP="00CA65A2"/>
        </w:tc>
      </w:tr>
      <w:tr w:rsidR="004919B4" w:rsidRPr="00B47D71" w14:paraId="4B8A6468" w14:textId="77777777" w:rsidTr="00B00484">
        <w:trPr>
          <w:trHeight w:val="300"/>
        </w:trPr>
        <w:tc>
          <w:tcPr>
            <w:tcW w:w="4450" w:type="dxa"/>
          </w:tcPr>
          <w:p w14:paraId="67030D9B" w14:textId="77777777" w:rsidR="004919B4" w:rsidRPr="00B47D71" w:rsidRDefault="004919B4" w:rsidP="00CA65A2"/>
        </w:tc>
        <w:tc>
          <w:tcPr>
            <w:tcW w:w="4450" w:type="dxa"/>
          </w:tcPr>
          <w:p w14:paraId="7B2DE2A6" w14:textId="77777777" w:rsidR="004919B4" w:rsidRPr="00B47D71" w:rsidRDefault="004919B4" w:rsidP="00CA65A2"/>
        </w:tc>
        <w:tc>
          <w:tcPr>
            <w:tcW w:w="5095" w:type="dxa"/>
          </w:tcPr>
          <w:p w14:paraId="2A5CF75D" w14:textId="77777777" w:rsidR="004919B4" w:rsidRPr="00B47D71" w:rsidRDefault="004919B4" w:rsidP="00CA65A2"/>
        </w:tc>
      </w:tr>
    </w:tbl>
    <w:p w14:paraId="4662A2B1" w14:textId="77777777" w:rsidR="00AF4752" w:rsidRPr="00677C5C" w:rsidRDefault="00AF4752" w:rsidP="00AF4752"/>
    <w:p w14:paraId="429AF184" w14:textId="77777777" w:rsidR="004919B4" w:rsidRDefault="004919B4">
      <w:pPr>
        <w:spacing w:before="0" w:after="160" w:line="278" w:lineRule="auto"/>
        <w:rPr>
          <w:rFonts w:ascii="Open Sans Bold" w:eastAsiaTheme="minorEastAsia" w:hAnsi="Open Sans Bold"/>
          <w:b/>
          <w:bCs/>
          <w:color w:val="000000" w:themeColor="text1"/>
          <w:sz w:val="28"/>
          <w:szCs w:val="40"/>
        </w:rPr>
      </w:pPr>
      <w:r>
        <w:br w:type="page"/>
      </w:r>
    </w:p>
    <w:p w14:paraId="51082CBA" w14:textId="173AB769" w:rsidR="00AF4752" w:rsidRPr="00677C5C" w:rsidRDefault="00AF4752" w:rsidP="00AF4752">
      <w:pPr>
        <w:pStyle w:val="Kop2"/>
        <w:spacing w:line="276" w:lineRule="auto"/>
      </w:pPr>
      <w:r>
        <w:lastRenderedPageBreak/>
        <w:t>Locatie</w:t>
      </w:r>
    </w:p>
    <w:tbl>
      <w:tblPr>
        <w:tblStyle w:val="Tabelraster"/>
        <w:tblW w:w="13995" w:type="dxa"/>
        <w:tblLayout w:type="fixed"/>
        <w:tblLook w:val="06A0" w:firstRow="1" w:lastRow="0" w:firstColumn="1" w:lastColumn="0" w:noHBand="1" w:noVBand="1"/>
      </w:tblPr>
      <w:tblGrid>
        <w:gridCol w:w="4321"/>
        <w:gridCol w:w="4321"/>
        <w:gridCol w:w="2676"/>
        <w:gridCol w:w="2677"/>
      </w:tblGrid>
      <w:tr w:rsidR="00AF4752" w:rsidRPr="00B47D71" w14:paraId="14B3E03C" w14:textId="77777777" w:rsidTr="00AF4752">
        <w:trPr>
          <w:trHeight w:val="300"/>
        </w:trPr>
        <w:tc>
          <w:tcPr>
            <w:tcW w:w="4321" w:type="dxa"/>
            <w:tcBorders>
              <w:top w:val="nil"/>
              <w:left w:val="nil"/>
              <w:bottom w:val="single" w:sz="4" w:space="0" w:color="E9841D"/>
              <w:right w:val="single" w:sz="4" w:space="0" w:color="E9841D"/>
            </w:tcBorders>
          </w:tcPr>
          <w:p w14:paraId="71BC1B7B" w14:textId="22762260" w:rsidR="00AF4752" w:rsidRPr="00AF4752" w:rsidRDefault="00AF4752" w:rsidP="00CA65A2">
            <w:pPr>
              <w:rPr>
                <w:b/>
                <w:bCs/>
              </w:rPr>
            </w:pPr>
          </w:p>
        </w:tc>
        <w:tc>
          <w:tcPr>
            <w:tcW w:w="4321" w:type="dxa"/>
            <w:tcBorders>
              <w:top w:val="single" w:sz="4" w:space="0" w:color="E9841D"/>
              <w:left w:val="single" w:sz="4" w:space="0" w:color="E9841D"/>
              <w:bottom w:val="single" w:sz="4" w:space="0" w:color="E9841D"/>
              <w:right w:val="single" w:sz="4" w:space="0" w:color="E9841D"/>
            </w:tcBorders>
          </w:tcPr>
          <w:p w14:paraId="58772B27" w14:textId="77777777" w:rsidR="00AF4752" w:rsidRPr="00AF4752" w:rsidRDefault="00AF4752" w:rsidP="00CA65A2">
            <w:pPr>
              <w:rPr>
                <w:b/>
                <w:bCs/>
              </w:rPr>
            </w:pPr>
            <w:r w:rsidRPr="00AF4752">
              <w:rPr>
                <w:b/>
                <w:bCs/>
              </w:rPr>
              <w:t>Faciliteiten</w:t>
            </w:r>
          </w:p>
        </w:tc>
        <w:tc>
          <w:tcPr>
            <w:tcW w:w="2676" w:type="dxa"/>
            <w:tcBorders>
              <w:top w:val="single" w:sz="4" w:space="0" w:color="E9841D"/>
              <w:left w:val="single" w:sz="4" w:space="0" w:color="E9841D"/>
              <w:bottom w:val="single" w:sz="4" w:space="0" w:color="E9841D"/>
              <w:right w:val="single" w:sz="4" w:space="0" w:color="E9841D"/>
            </w:tcBorders>
          </w:tcPr>
          <w:p w14:paraId="6EBF5F8A" w14:textId="77777777" w:rsidR="00AF4752" w:rsidRPr="00AF4752" w:rsidRDefault="00AF4752" w:rsidP="00CA65A2">
            <w:pPr>
              <w:rPr>
                <w:b/>
                <w:bCs/>
              </w:rPr>
            </w:pPr>
            <w:r w:rsidRPr="00AF4752">
              <w:rPr>
                <w:b/>
                <w:bCs/>
              </w:rPr>
              <w:t>Check toegankelijkheid</w:t>
            </w:r>
          </w:p>
        </w:tc>
        <w:tc>
          <w:tcPr>
            <w:tcW w:w="2677" w:type="dxa"/>
            <w:tcBorders>
              <w:top w:val="single" w:sz="4" w:space="0" w:color="E9841D"/>
              <w:left w:val="single" w:sz="4" w:space="0" w:color="E9841D"/>
              <w:bottom w:val="single" w:sz="4" w:space="0" w:color="E9841D"/>
              <w:right w:val="single" w:sz="4" w:space="0" w:color="E9841D"/>
            </w:tcBorders>
          </w:tcPr>
          <w:p w14:paraId="3EC1324F" w14:textId="77777777" w:rsidR="00AF4752" w:rsidRPr="00AF4752" w:rsidRDefault="00AF4752" w:rsidP="00CA65A2">
            <w:pPr>
              <w:rPr>
                <w:b/>
                <w:bCs/>
              </w:rPr>
            </w:pPr>
            <w:r w:rsidRPr="00AF4752">
              <w:rPr>
                <w:b/>
                <w:bCs/>
              </w:rPr>
              <w:t>Check beschikbaarheid</w:t>
            </w:r>
          </w:p>
        </w:tc>
      </w:tr>
      <w:tr w:rsidR="00AF4752" w:rsidRPr="00B47D71" w14:paraId="2E827BA7" w14:textId="77777777" w:rsidTr="00AF4752">
        <w:trPr>
          <w:trHeight w:val="300"/>
        </w:trPr>
        <w:tc>
          <w:tcPr>
            <w:tcW w:w="4321" w:type="dxa"/>
            <w:tcBorders>
              <w:top w:val="single" w:sz="4" w:space="0" w:color="E9841D"/>
              <w:left w:val="single" w:sz="4" w:space="0" w:color="E9841D"/>
              <w:bottom w:val="single" w:sz="4" w:space="0" w:color="E9841D"/>
              <w:right w:val="single" w:sz="4" w:space="0" w:color="E9841D"/>
            </w:tcBorders>
          </w:tcPr>
          <w:p w14:paraId="53AE27FA" w14:textId="72E6FC9E" w:rsidR="00AF4752" w:rsidRPr="00B47D71" w:rsidRDefault="00AF4752" w:rsidP="00CA65A2">
            <w:r>
              <w:t>Naam v</w:t>
            </w:r>
            <w:r w:rsidRPr="00B47D71">
              <w:t>oorkeur</w:t>
            </w:r>
            <w:r>
              <w:t>slocatie</w:t>
            </w:r>
          </w:p>
        </w:tc>
        <w:tc>
          <w:tcPr>
            <w:tcW w:w="4321" w:type="dxa"/>
            <w:tcBorders>
              <w:top w:val="single" w:sz="4" w:space="0" w:color="E9841D"/>
              <w:left w:val="single" w:sz="4" w:space="0" w:color="E9841D"/>
              <w:bottom w:val="single" w:sz="4" w:space="0" w:color="E9841D"/>
              <w:right w:val="single" w:sz="4" w:space="0" w:color="E9841D"/>
            </w:tcBorders>
          </w:tcPr>
          <w:p w14:paraId="5B4074EA" w14:textId="77777777" w:rsidR="00AF4752" w:rsidRPr="00B47D71" w:rsidRDefault="00AF4752" w:rsidP="00CA65A2"/>
        </w:tc>
        <w:tc>
          <w:tcPr>
            <w:tcW w:w="2676" w:type="dxa"/>
            <w:tcBorders>
              <w:top w:val="single" w:sz="4" w:space="0" w:color="E9841D"/>
              <w:left w:val="single" w:sz="4" w:space="0" w:color="E9841D"/>
              <w:bottom w:val="single" w:sz="4" w:space="0" w:color="E9841D"/>
              <w:right w:val="single" w:sz="4" w:space="0" w:color="E9841D"/>
            </w:tcBorders>
          </w:tcPr>
          <w:p w14:paraId="52D21FB4" w14:textId="77777777" w:rsidR="00AF4752" w:rsidRPr="00B47D71" w:rsidRDefault="00AF4752" w:rsidP="00CA65A2"/>
        </w:tc>
        <w:tc>
          <w:tcPr>
            <w:tcW w:w="2677" w:type="dxa"/>
            <w:tcBorders>
              <w:top w:val="single" w:sz="4" w:space="0" w:color="E9841D"/>
              <w:left w:val="single" w:sz="4" w:space="0" w:color="E9841D"/>
              <w:bottom w:val="single" w:sz="4" w:space="0" w:color="E9841D"/>
              <w:right w:val="single" w:sz="4" w:space="0" w:color="E9841D"/>
            </w:tcBorders>
          </w:tcPr>
          <w:p w14:paraId="62172F67" w14:textId="77777777" w:rsidR="00AF4752" w:rsidRPr="00B47D71" w:rsidRDefault="00AF4752" w:rsidP="00CA65A2"/>
        </w:tc>
      </w:tr>
      <w:tr w:rsidR="00AF4752" w:rsidRPr="00B47D71" w14:paraId="1E0757E8" w14:textId="77777777" w:rsidTr="00AF4752">
        <w:trPr>
          <w:trHeight w:val="300"/>
        </w:trPr>
        <w:tc>
          <w:tcPr>
            <w:tcW w:w="4321" w:type="dxa"/>
            <w:tcBorders>
              <w:top w:val="single" w:sz="4" w:space="0" w:color="E9841D"/>
              <w:left w:val="single" w:sz="4" w:space="0" w:color="E9841D"/>
              <w:bottom w:val="single" w:sz="4" w:space="0" w:color="E9841D"/>
              <w:right w:val="single" w:sz="4" w:space="0" w:color="E9841D"/>
            </w:tcBorders>
          </w:tcPr>
          <w:p w14:paraId="5ECE8B76" w14:textId="44E7E775" w:rsidR="00AF4752" w:rsidRPr="00B47D71" w:rsidRDefault="00AF4752" w:rsidP="00CA65A2">
            <w:r>
              <w:t>Naam a</w:t>
            </w:r>
            <w:r w:rsidRPr="00B47D71">
              <w:t>lternatief 1</w:t>
            </w:r>
          </w:p>
        </w:tc>
        <w:tc>
          <w:tcPr>
            <w:tcW w:w="4321" w:type="dxa"/>
            <w:tcBorders>
              <w:top w:val="single" w:sz="4" w:space="0" w:color="E9841D"/>
              <w:left w:val="single" w:sz="4" w:space="0" w:color="E9841D"/>
              <w:bottom w:val="single" w:sz="4" w:space="0" w:color="E9841D"/>
              <w:right w:val="single" w:sz="4" w:space="0" w:color="E9841D"/>
            </w:tcBorders>
          </w:tcPr>
          <w:p w14:paraId="34C906E2" w14:textId="77777777" w:rsidR="00AF4752" w:rsidRPr="00B47D71" w:rsidRDefault="00AF4752" w:rsidP="00CA65A2"/>
        </w:tc>
        <w:tc>
          <w:tcPr>
            <w:tcW w:w="2676" w:type="dxa"/>
            <w:tcBorders>
              <w:top w:val="single" w:sz="4" w:space="0" w:color="E9841D"/>
              <w:left w:val="single" w:sz="4" w:space="0" w:color="E9841D"/>
              <w:bottom w:val="single" w:sz="4" w:space="0" w:color="E9841D"/>
              <w:right w:val="single" w:sz="4" w:space="0" w:color="E9841D"/>
            </w:tcBorders>
          </w:tcPr>
          <w:p w14:paraId="1F19DDDA" w14:textId="77777777" w:rsidR="00AF4752" w:rsidRPr="00B47D71" w:rsidRDefault="00AF4752" w:rsidP="00CA65A2"/>
        </w:tc>
        <w:tc>
          <w:tcPr>
            <w:tcW w:w="2677" w:type="dxa"/>
            <w:tcBorders>
              <w:top w:val="single" w:sz="4" w:space="0" w:color="E9841D"/>
              <w:left w:val="single" w:sz="4" w:space="0" w:color="E9841D"/>
              <w:bottom w:val="single" w:sz="4" w:space="0" w:color="E9841D"/>
              <w:right w:val="single" w:sz="4" w:space="0" w:color="E9841D"/>
            </w:tcBorders>
          </w:tcPr>
          <w:p w14:paraId="3E60AE31" w14:textId="77777777" w:rsidR="00AF4752" w:rsidRPr="00B47D71" w:rsidRDefault="00AF4752" w:rsidP="00CA65A2"/>
        </w:tc>
      </w:tr>
      <w:tr w:rsidR="00AF4752" w:rsidRPr="00B47D71" w14:paraId="4BEE3539" w14:textId="77777777" w:rsidTr="00AF4752">
        <w:trPr>
          <w:trHeight w:val="300"/>
        </w:trPr>
        <w:tc>
          <w:tcPr>
            <w:tcW w:w="4321" w:type="dxa"/>
            <w:tcBorders>
              <w:top w:val="single" w:sz="4" w:space="0" w:color="E9841D"/>
              <w:left w:val="single" w:sz="4" w:space="0" w:color="E9841D"/>
              <w:bottom w:val="single" w:sz="4" w:space="0" w:color="E9841D"/>
              <w:right w:val="single" w:sz="4" w:space="0" w:color="E9841D"/>
            </w:tcBorders>
          </w:tcPr>
          <w:p w14:paraId="1AC42B69" w14:textId="1D355C8F" w:rsidR="00AF4752" w:rsidRPr="00B47D71" w:rsidRDefault="00AF4752" w:rsidP="00CA65A2">
            <w:r>
              <w:t>Naam a</w:t>
            </w:r>
            <w:r w:rsidRPr="00B47D71">
              <w:t>lternatief 2</w:t>
            </w:r>
          </w:p>
        </w:tc>
        <w:tc>
          <w:tcPr>
            <w:tcW w:w="4321" w:type="dxa"/>
            <w:tcBorders>
              <w:top w:val="single" w:sz="4" w:space="0" w:color="E9841D"/>
              <w:left w:val="single" w:sz="4" w:space="0" w:color="E9841D"/>
              <w:bottom w:val="single" w:sz="4" w:space="0" w:color="E9841D"/>
              <w:right w:val="single" w:sz="4" w:space="0" w:color="E9841D"/>
            </w:tcBorders>
          </w:tcPr>
          <w:p w14:paraId="72C22399" w14:textId="77777777" w:rsidR="00AF4752" w:rsidRPr="00B47D71" w:rsidRDefault="00AF4752" w:rsidP="00CA65A2"/>
        </w:tc>
        <w:tc>
          <w:tcPr>
            <w:tcW w:w="2676" w:type="dxa"/>
            <w:tcBorders>
              <w:top w:val="single" w:sz="4" w:space="0" w:color="E9841D"/>
              <w:left w:val="single" w:sz="4" w:space="0" w:color="E9841D"/>
              <w:bottom w:val="single" w:sz="4" w:space="0" w:color="E9841D"/>
              <w:right w:val="single" w:sz="4" w:space="0" w:color="E9841D"/>
            </w:tcBorders>
          </w:tcPr>
          <w:p w14:paraId="1CDC973A" w14:textId="77777777" w:rsidR="00AF4752" w:rsidRPr="00B47D71" w:rsidRDefault="00AF4752" w:rsidP="00CA65A2"/>
        </w:tc>
        <w:tc>
          <w:tcPr>
            <w:tcW w:w="2677" w:type="dxa"/>
            <w:tcBorders>
              <w:top w:val="single" w:sz="4" w:space="0" w:color="E9841D"/>
              <w:left w:val="single" w:sz="4" w:space="0" w:color="E9841D"/>
              <w:bottom w:val="single" w:sz="4" w:space="0" w:color="E9841D"/>
              <w:right w:val="single" w:sz="4" w:space="0" w:color="E9841D"/>
            </w:tcBorders>
          </w:tcPr>
          <w:p w14:paraId="55A23C40" w14:textId="77777777" w:rsidR="00AF4752" w:rsidRPr="00B47D71" w:rsidRDefault="00AF4752" w:rsidP="00CA65A2"/>
        </w:tc>
      </w:tr>
    </w:tbl>
    <w:p w14:paraId="749EC901" w14:textId="77777777" w:rsidR="00AF4752" w:rsidRDefault="00AF4752" w:rsidP="00AF4752">
      <w:pPr>
        <w:ind w:left="360" w:hanging="360"/>
      </w:pPr>
    </w:p>
    <w:p w14:paraId="54345DEE" w14:textId="7F3E6DDB" w:rsidR="00AF4752" w:rsidRPr="00677C5C" w:rsidRDefault="00AF4752" w:rsidP="00AF4752">
      <w:pPr>
        <w:pStyle w:val="Kop2"/>
        <w:spacing w:line="276" w:lineRule="auto"/>
      </w:pPr>
      <w:r>
        <w:t>Datum</w:t>
      </w:r>
    </w:p>
    <w:tbl>
      <w:tblPr>
        <w:tblStyle w:val="Tabelraster"/>
        <w:tblW w:w="0" w:type="auto"/>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ayout w:type="fixed"/>
        <w:tblLook w:val="06A0" w:firstRow="1" w:lastRow="0" w:firstColumn="1" w:lastColumn="0" w:noHBand="1" w:noVBand="1"/>
      </w:tblPr>
      <w:tblGrid>
        <w:gridCol w:w="4253"/>
        <w:gridCol w:w="4871"/>
        <w:gridCol w:w="4871"/>
      </w:tblGrid>
      <w:tr w:rsidR="00AF4752" w:rsidRPr="00B47D71" w14:paraId="442CCCB4" w14:textId="77777777" w:rsidTr="00AF4752">
        <w:trPr>
          <w:trHeight w:val="300"/>
        </w:trPr>
        <w:tc>
          <w:tcPr>
            <w:tcW w:w="4253" w:type="dxa"/>
            <w:tcBorders>
              <w:top w:val="nil"/>
              <w:left w:val="nil"/>
            </w:tcBorders>
          </w:tcPr>
          <w:p w14:paraId="78044401" w14:textId="7ACBFF6A" w:rsidR="00AF4752" w:rsidRPr="00AF4752" w:rsidRDefault="00AF4752" w:rsidP="00AF4752">
            <w:pPr>
              <w:rPr>
                <w:b/>
                <w:bCs/>
              </w:rPr>
            </w:pPr>
          </w:p>
        </w:tc>
        <w:tc>
          <w:tcPr>
            <w:tcW w:w="4871" w:type="dxa"/>
          </w:tcPr>
          <w:p w14:paraId="56B1E4AE" w14:textId="6C752310" w:rsidR="00AF4752" w:rsidRPr="00AF4752" w:rsidRDefault="00AF4752" w:rsidP="00AF4752">
            <w:pPr>
              <w:rPr>
                <w:b/>
                <w:bCs/>
              </w:rPr>
            </w:pPr>
            <w:r w:rsidRPr="00AF4752">
              <w:rPr>
                <w:b/>
                <w:bCs/>
              </w:rPr>
              <w:t>Beschikbaarheid locatie</w:t>
            </w:r>
          </w:p>
        </w:tc>
        <w:tc>
          <w:tcPr>
            <w:tcW w:w="4871" w:type="dxa"/>
          </w:tcPr>
          <w:p w14:paraId="019ECD0B" w14:textId="747A0396" w:rsidR="00AF4752" w:rsidRPr="00AF4752" w:rsidRDefault="00AF4752" w:rsidP="00AF4752">
            <w:pPr>
              <w:rPr>
                <w:b/>
                <w:bCs/>
              </w:rPr>
            </w:pPr>
            <w:r w:rsidRPr="00AF4752">
              <w:rPr>
                <w:b/>
                <w:bCs/>
              </w:rPr>
              <w:t>Beschikbaarheid deelnemers</w:t>
            </w:r>
          </w:p>
        </w:tc>
      </w:tr>
      <w:tr w:rsidR="00AF4752" w:rsidRPr="00B47D71" w14:paraId="1EEF5458" w14:textId="77777777" w:rsidTr="00AF4752">
        <w:trPr>
          <w:trHeight w:val="300"/>
        </w:trPr>
        <w:tc>
          <w:tcPr>
            <w:tcW w:w="4253" w:type="dxa"/>
          </w:tcPr>
          <w:p w14:paraId="05B5E798" w14:textId="36646BCD" w:rsidR="00AF4752" w:rsidRPr="00B47D71" w:rsidRDefault="00AF4752" w:rsidP="00CA65A2">
            <w:r>
              <w:t>Voorkeursdatum</w:t>
            </w:r>
          </w:p>
        </w:tc>
        <w:tc>
          <w:tcPr>
            <w:tcW w:w="4871" w:type="dxa"/>
          </w:tcPr>
          <w:p w14:paraId="2E8254C3" w14:textId="77777777" w:rsidR="00AF4752" w:rsidRPr="00B47D71" w:rsidRDefault="00AF4752" w:rsidP="00CA65A2"/>
        </w:tc>
        <w:tc>
          <w:tcPr>
            <w:tcW w:w="4871" w:type="dxa"/>
          </w:tcPr>
          <w:p w14:paraId="58FA8C90" w14:textId="77777777" w:rsidR="00AF4752" w:rsidRPr="00B47D71" w:rsidRDefault="00AF4752" w:rsidP="00CA65A2"/>
        </w:tc>
      </w:tr>
      <w:tr w:rsidR="00AF4752" w:rsidRPr="00B47D71" w14:paraId="2E57F3B9" w14:textId="77777777" w:rsidTr="00AF4752">
        <w:trPr>
          <w:trHeight w:val="300"/>
        </w:trPr>
        <w:tc>
          <w:tcPr>
            <w:tcW w:w="4253" w:type="dxa"/>
          </w:tcPr>
          <w:p w14:paraId="5E837A40" w14:textId="21A92E5C" w:rsidR="00AF4752" w:rsidRPr="00B47D71" w:rsidRDefault="00AF4752" w:rsidP="00CA65A2">
            <w:r>
              <w:t>Datum alternatief 1</w:t>
            </w:r>
          </w:p>
        </w:tc>
        <w:tc>
          <w:tcPr>
            <w:tcW w:w="4871" w:type="dxa"/>
          </w:tcPr>
          <w:p w14:paraId="74F5D19F" w14:textId="77777777" w:rsidR="00AF4752" w:rsidRPr="00B47D71" w:rsidRDefault="00AF4752" w:rsidP="00CA65A2"/>
        </w:tc>
        <w:tc>
          <w:tcPr>
            <w:tcW w:w="4871" w:type="dxa"/>
          </w:tcPr>
          <w:p w14:paraId="1577C1F1" w14:textId="77777777" w:rsidR="00AF4752" w:rsidRPr="00B47D71" w:rsidRDefault="00AF4752" w:rsidP="00CA65A2"/>
        </w:tc>
      </w:tr>
      <w:tr w:rsidR="00AF4752" w:rsidRPr="00B47D71" w14:paraId="3B054354" w14:textId="77777777" w:rsidTr="00AF4752">
        <w:trPr>
          <w:trHeight w:val="300"/>
        </w:trPr>
        <w:tc>
          <w:tcPr>
            <w:tcW w:w="4253" w:type="dxa"/>
          </w:tcPr>
          <w:p w14:paraId="7F2DCA62" w14:textId="7F49F3CA" w:rsidR="00AF4752" w:rsidRPr="00B47D71" w:rsidRDefault="00AF4752" w:rsidP="00CA65A2">
            <w:r>
              <w:t>Datum alternatief 2</w:t>
            </w:r>
          </w:p>
        </w:tc>
        <w:tc>
          <w:tcPr>
            <w:tcW w:w="4871" w:type="dxa"/>
          </w:tcPr>
          <w:p w14:paraId="1ABA0B10" w14:textId="77777777" w:rsidR="00AF4752" w:rsidRPr="00B47D71" w:rsidRDefault="00AF4752" w:rsidP="00CA65A2"/>
        </w:tc>
        <w:tc>
          <w:tcPr>
            <w:tcW w:w="4871" w:type="dxa"/>
          </w:tcPr>
          <w:p w14:paraId="6E472938" w14:textId="77777777" w:rsidR="00AF4752" w:rsidRPr="00B47D71" w:rsidRDefault="00AF4752" w:rsidP="00CA65A2"/>
        </w:tc>
      </w:tr>
      <w:tr w:rsidR="00AF4752" w:rsidRPr="00B47D71" w14:paraId="6196DA71" w14:textId="77777777" w:rsidTr="00AF4752">
        <w:trPr>
          <w:trHeight w:val="300"/>
        </w:trPr>
        <w:tc>
          <w:tcPr>
            <w:tcW w:w="4253" w:type="dxa"/>
          </w:tcPr>
          <w:p w14:paraId="53F4BC44" w14:textId="77777777" w:rsidR="00AF4752" w:rsidRPr="00B47D71" w:rsidRDefault="00AF4752" w:rsidP="00CA65A2"/>
        </w:tc>
        <w:tc>
          <w:tcPr>
            <w:tcW w:w="4871" w:type="dxa"/>
          </w:tcPr>
          <w:p w14:paraId="6EE752DE" w14:textId="77777777" w:rsidR="00AF4752" w:rsidRPr="00B47D71" w:rsidRDefault="00AF4752" w:rsidP="00CA65A2"/>
        </w:tc>
        <w:tc>
          <w:tcPr>
            <w:tcW w:w="4871" w:type="dxa"/>
          </w:tcPr>
          <w:p w14:paraId="3B630A81" w14:textId="77777777" w:rsidR="00AF4752" w:rsidRPr="00B47D71" w:rsidRDefault="00AF4752" w:rsidP="00CA65A2"/>
        </w:tc>
      </w:tr>
    </w:tbl>
    <w:p w14:paraId="1B1EBDD3" w14:textId="77777777" w:rsidR="00AF4752" w:rsidRDefault="00AF4752" w:rsidP="00AF4752">
      <w:pPr>
        <w:ind w:left="360" w:hanging="360"/>
      </w:pPr>
    </w:p>
    <w:p w14:paraId="0564F750" w14:textId="7AB7C189" w:rsidR="00AF4752" w:rsidRPr="00B00484" w:rsidRDefault="00AF4752" w:rsidP="00B00484">
      <w:pPr>
        <w:pStyle w:val="Kop2"/>
        <w:spacing w:line="276" w:lineRule="auto"/>
      </w:pPr>
      <w:r>
        <w:t>Uitnodiging</w:t>
      </w:r>
    </w:p>
    <w:tbl>
      <w:tblPr>
        <w:tblStyle w:val="Tabelraster"/>
        <w:tblW w:w="13995"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ayout w:type="fixed"/>
        <w:tblLook w:val="06A0" w:firstRow="1" w:lastRow="0" w:firstColumn="1" w:lastColumn="0" w:noHBand="1" w:noVBand="1"/>
      </w:tblPr>
      <w:tblGrid>
        <w:gridCol w:w="2799"/>
        <w:gridCol w:w="2799"/>
        <w:gridCol w:w="2799"/>
        <w:gridCol w:w="2799"/>
        <w:gridCol w:w="2799"/>
      </w:tblGrid>
      <w:tr w:rsidR="00B00484" w:rsidRPr="00B47D71" w14:paraId="1EF3222A" w14:textId="77777777" w:rsidTr="00B00484">
        <w:trPr>
          <w:trHeight w:val="300"/>
        </w:trPr>
        <w:tc>
          <w:tcPr>
            <w:tcW w:w="2799" w:type="dxa"/>
          </w:tcPr>
          <w:p w14:paraId="6796CE90" w14:textId="77777777" w:rsidR="00B00484" w:rsidRPr="00B00484" w:rsidRDefault="00B00484" w:rsidP="00CA65A2">
            <w:pPr>
              <w:rPr>
                <w:b/>
                <w:bCs/>
              </w:rPr>
            </w:pPr>
            <w:r w:rsidRPr="00B00484">
              <w:rPr>
                <w:b/>
                <w:bCs/>
              </w:rPr>
              <w:t>Wat</w:t>
            </w:r>
          </w:p>
        </w:tc>
        <w:tc>
          <w:tcPr>
            <w:tcW w:w="2799" w:type="dxa"/>
          </w:tcPr>
          <w:p w14:paraId="1F7F50AB" w14:textId="77777777" w:rsidR="00B00484" w:rsidRPr="00B00484" w:rsidRDefault="00B00484" w:rsidP="00CA65A2">
            <w:pPr>
              <w:rPr>
                <w:b/>
                <w:bCs/>
              </w:rPr>
            </w:pPr>
            <w:r w:rsidRPr="00B00484">
              <w:rPr>
                <w:b/>
                <w:bCs/>
              </w:rPr>
              <w:t>Hoe / opmerking</w:t>
            </w:r>
          </w:p>
        </w:tc>
        <w:tc>
          <w:tcPr>
            <w:tcW w:w="2799" w:type="dxa"/>
          </w:tcPr>
          <w:p w14:paraId="7246683D" w14:textId="77777777" w:rsidR="00B00484" w:rsidRPr="00B00484" w:rsidRDefault="00B00484" w:rsidP="00CA65A2">
            <w:pPr>
              <w:rPr>
                <w:b/>
                <w:bCs/>
              </w:rPr>
            </w:pPr>
            <w:r w:rsidRPr="00B00484">
              <w:rPr>
                <w:b/>
                <w:bCs/>
              </w:rPr>
              <w:t>Wie doet dit</w:t>
            </w:r>
          </w:p>
        </w:tc>
        <w:tc>
          <w:tcPr>
            <w:tcW w:w="2799" w:type="dxa"/>
          </w:tcPr>
          <w:p w14:paraId="1219EE3D" w14:textId="77777777" w:rsidR="00B00484" w:rsidRPr="00B00484" w:rsidRDefault="00B00484" w:rsidP="00CA65A2">
            <w:pPr>
              <w:rPr>
                <w:b/>
                <w:bCs/>
              </w:rPr>
            </w:pPr>
            <w:r w:rsidRPr="00B00484">
              <w:rPr>
                <w:b/>
                <w:bCs/>
              </w:rPr>
              <w:t xml:space="preserve">Wanneer </w:t>
            </w:r>
          </w:p>
        </w:tc>
        <w:tc>
          <w:tcPr>
            <w:tcW w:w="2799" w:type="dxa"/>
          </w:tcPr>
          <w:p w14:paraId="07D55A3A" w14:textId="77777777" w:rsidR="00B00484" w:rsidRPr="00B00484" w:rsidRDefault="00B00484" w:rsidP="00CA65A2">
            <w:pPr>
              <w:rPr>
                <w:b/>
                <w:bCs/>
              </w:rPr>
            </w:pPr>
            <w:r w:rsidRPr="00B00484">
              <w:rPr>
                <w:b/>
                <w:bCs/>
              </w:rPr>
              <w:t>Gedaan op datum</w:t>
            </w:r>
          </w:p>
        </w:tc>
      </w:tr>
      <w:tr w:rsidR="00B00484" w:rsidRPr="00B47D71" w14:paraId="6E779DB1" w14:textId="77777777" w:rsidTr="00B00484">
        <w:trPr>
          <w:trHeight w:val="300"/>
        </w:trPr>
        <w:tc>
          <w:tcPr>
            <w:tcW w:w="2799" w:type="dxa"/>
          </w:tcPr>
          <w:p w14:paraId="7072567C" w14:textId="77777777" w:rsidR="00B00484" w:rsidRPr="00B47D71" w:rsidRDefault="00B00484" w:rsidP="00CA65A2">
            <w:r w:rsidRPr="00B47D71">
              <w:t xml:space="preserve">Save </w:t>
            </w:r>
            <w:proofErr w:type="spellStart"/>
            <w:r w:rsidRPr="00B47D71">
              <w:t>the</w:t>
            </w:r>
            <w:proofErr w:type="spellEnd"/>
            <w:r w:rsidRPr="00B47D71">
              <w:t xml:space="preserve"> date opstellen</w:t>
            </w:r>
          </w:p>
        </w:tc>
        <w:tc>
          <w:tcPr>
            <w:tcW w:w="2799" w:type="dxa"/>
          </w:tcPr>
          <w:p w14:paraId="6D6CB9D9" w14:textId="77777777" w:rsidR="00B00484" w:rsidRPr="00B47D71" w:rsidRDefault="00B00484" w:rsidP="00CA65A2">
            <w:pPr>
              <w:rPr>
                <w:i/>
                <w:iCs/>
              </w:rPr>
            </w:pPr>
            <w:r w:rsidRPr="00B47D71">
              <w:rPr>
                <w:i/>
                <w:iCs/>
              </w:rPr>
              <w:t>Schrijf in begrijpelijke taal</w:t>
            </w:r>
          </w:p>
        </w:tc>
        <w:tc>
          <w:tcPr>
            <w:tcW w:w="2799" w:type="dxa"/>
          </w:tcPr>
          <w:p w14:paraId="7F229BC3" w14:textId="77777777" w:rsidR="00B00484" w:rsidRPr="00B47D71" w:rsidRDefault="00B00484" w:rsidP="00CA65A2"/>
        </w:tc>
        <w:tc>
          <w:tcPr>
            <w:tcW w:w="2799" w:type="dxa"/>
          </w:tcPr>
          <w:p w14:paraId="6DBE7143" w14:textId="77777777" w:rsidR="00B00484" w:rsidRPr="00B47D71" w:rsidRDefault="00B00484" w:rsidP="00CA65A2"/>
        </w:tc>
        <w:tc>
          <w:tcPr>
            <w:tcW w:w="2799" w:type="dxa"/>
          </w:tcPr>
          <w:p w14:paraId="3E0C070F" w14:textId="77777777" w:rsidR="00B00484" w:rsidRPr="00B47D71" w:rsidRDefault="00B00484" w:rsidP="00CA65A2"/>
        </w:tc>
      </w:tr>
      <w:tr w:rsidR="00B00484" w:rsidRPr="00B47D71" w14:paraId="424E9D1E" w14:textId="77777777" w:rsidTr="00B00484">
        <w:trPr>
          <w:trHeight w:val="300"/>
        </w:trPr>
        <w:tc>
          <w:tcPr>
            <w:tcW w:w="2799" w:type="dxa"/>
          </w:tcPr>
          <w:p w14:paraId="7DE987EF" w14:textId="77777777" w:rsidR="00B00484" w:rsidRPr="00B47D71" w:rsidRDefault="00B00484" w:rsidP="00CA65A2">
            <w:r w:rsidRPr="00B47D71">
              <w:t xml:space="preserve">Save </w:t>
            </w:r>
            <w:proofErr w:type="spellStart"/>
            <w:r w:rsidRPr="00B47D71">
              <w:t>the</w:t>
            </w:r>
            <w:proofErr w:type="spellEnd"/>
            <w:r w:rsidRPr="00B47D71">
              <w:t xml:space="preserve"> date versturen</w:t>
            </w:r>
          </w:p>
        </w:tc>
        <w:tc>
          <w:tcPr>
            <w:tcW w:w="2799" w:type="dxa"/>
          </w:tcPr>
          <w:p w14:paraId="0310C6C0" w14:textId="77777777" w:rsidR="00B00484" w:rsidRPr="00B47D71" w:rsidRDefault="00B00484" w:rsidP="00CA65A2"/>
        </w:tc>
        <w:tc>
          <w:tcPr>
            <w:tcW w:w="2799" w:type="dxa"/>
          </w:tcPr>
          <w:p w14:paraId="35A56F05" w14:textId="77777777" w:rsidR="00B00484" w:rsidRPr="00B47D71" w:rsidRDefault="00B00484" w:rsidP="00CA65A2"/>
        </w:tc>
        <w:tc>
          <w:tcPr>
            <w:tcW w:w="2799" w:type="dxa"/>
          </w:tcPr>
          <w:p w14:paraId="26A0E04C" w14:textId="77777777" w:rsidR="00B00484" w:rsidRPr="00B47D71" w:rsidRDefault="00B00484" w:rsidP="00CA65A2"/>
        </w:tc>
        <w:tc>
          <w:tcPr>
            <w:tcW w:w="2799" w:type="dxa"/>
          </w:tcPr>
          <w:p w14:paraId="04C9870C" w14:textId="77777777" w:rsidR="00B00484" w:rsidRPr="00B47D71" w:rsidRDefault="00B00484" w:rsidP="00CA65A2"/>
        </w:tc>
      </w:tr>
      <w:tr w:rsidR="00B00484" w:rsidRPr="00B47D71" w14:paraId="4D85ABAE" w14:textId="77777777" w:rsidTr="00B00484">
        <w:trPr>
          <w:trHeight w:val="300"/>
        </w:trPr>
        <w:tc>
          <w:tcPr>
            <w:tcW w:w="2799" w:type="dxa"/>
          </w:tcPr>
          <w:p w14:paraId="5CEE65DB" w14:textId="77777777" w:rsidR="00B00484" w:rsidRPr="00B47D71" w:rsidRDefault="00B00484" w:rsidP="00CA65A2">
            <w:r w:rsidRPr="00B47D71">
              <w:lastRenderedPageBreak/>
              <w:t>Uitnodiging opstellen</w:t>
            </w:r>
          </w:p>
        </w:tc>
        <w:tc>
          <w:tcPr>
            <w:tcW w:w="2799" w:type="dxa"/>
          </w:tcPr>
          <w:p w14:paraId="40C67A38" w14:textId="77777777" w:rsidR="00B00484" w:rsidRPr="00B47D71" w:rsidRDefault="00B00484" w:rsidP="00B00484">
            <w:pPr>
              <w:pStyle w:val="Lijstalinea"/>
              <w:numPr>
                <w:ilvl w:val="0"/>
                <w:numId w:val="2"/>
              </w:numPr>
              <w:spacing w:before="0" w:after="0"/>
              <w:contextualSpacing/>
              <w:rPr>
                <w:i/>
                <w:iCs/>
              </w:rPr>
            </w:pPr>
            <w:r w:rsidRPr="00B47D71">
              <w:rPr>
                <w:i/>
                <w:iCs/>
              </w:rPr>
              <w:t xml:space="preserve">Schrijf in begrijpelijke taal </w:t>
            </w:r>
          </w:p>
          <w:p w14:paraId="194B9342" w14:textId="77777777" w:rsidR="00B00484" w:rsidRPr="00B47D71" w:rsidRDefault="00B00484" w:rsidP="00B00484">
            <w:pPr>
              <w:pStyle w:val="Lijstalinea"/>
              <w:numPr>
                <w:ilvl w:val="0"/>
                <w:numId w:val="2"/>
              </w:numPr>
              <w:spacing w:before="0" w:after="0"/>
              <w:contextualSpacing/>
              <w:rPr>
                <w:i/>
                <w:iCs/>
              </w:rPr>
            </w:pPr>
            <w:r w:rsidRPr="00B47D71">
              <w:rPr>
                <w:i/>
                <w:iCs/>
              </w:rPr>
              <w:t>Vraag naar bijzondere aandachtspunten</w:t>
            </w:r>
          </w:p>
          <w:p w14:paraId="035D0773" w14:textId="77777777" w:rsidR="00B00484" w:rsidRPr="00B47D71" w:rsidRDefault="00B00484" w:rsidP="00B00484">
            <w:pPr>
              <w:pStyle w:val="Lijstalinea"/>
              <w:numPr>
                <w:ilvl w:val="0"/>
                <w:numId w:val="2"/>
              </w:numPr>
              <w:spacing w:before="0" w:after="0"/>
              <w:contextualSpacing/>
              <w:rPr>
                <w:i/>
                <w:iCs/>
              </w:rPr>
            </w:pPr>
            <w:r w:rsidRPr="00B47D71">
              <w:rPr>
                <w:i/>
                <w:iCs/>
                <w:color w:val="000000" w:themeColor="text1"/>
              </w:rPr>
              <w:t>Maak meegestuurde documenten toegankelijk voor screenreaders</w:t>
            </w:r>
          </w:p>
        </w:tc>
        <w:tc>
          <w:tcPr>
            <w:tcW w:w="2799" w:type="dxa"/>
          </w:tcPr>
          <w:p w14:paraId="22F36A4C" w14:textId="77777777" w:rsidR="00B00484" w:rsidRPr="00B47D71" w:rsidRDefault="00B00484" w:rsidP="00CA65A2"/>
        </w:tc>
        <w:tc>
          <w:tcPr>
            <w:tcW w:w="2799" w:type="dxa"/>
          </w:tcPr>
          <w:p w14:paraId="6F419CD4" w14:textId="77777777" w:rsidR="00B00484" w:rsidRPr="00B47D71" w:rsidRDefault="00B00484" w:rsidP="00CA65A2"/>
        </w:tc>
        <w:tc>
          <w:tcPr>
            <w:tcW w:w="2799" w:type="dxa"/>
          </w:tcPr>
          <w:p w14:paraId="432A6C33" w14:textId="77777777" w:rsidR="00B00484" w:rsidRPr="00B47D71" w:rsidRDefault="00B00484" w:rsidP="00CA65A2"/>
        </w:tc>
      </w:tr>
      <w:tr w:rsidR="00B00484" w:rsidRPr="00B47D71" w14:paraId="64417D4D" w14:textId="77777777" w:rsidTr="00B00484">
        <w:trPr>
          <w:trHeight w:val="300"/>
        </w:trPr>
        <w:tc>
          <w:tcPr>
            <w:tcW w:w="2799" w:type="dxa"/>
          </w:tcPr>
          <w:p w14:paraId="1C18132C" w14:textId="77777777" w:rsidR="00B00484" w:rsidRPr="00B47D71" w:rsidRDefault="00B00484" w:rsidP="00CA65A2">
            <w:r w:rsidRPr="00B47D71">
              <w:t>Uitnodiging versturen</w:t>
            </w:r>
          </w:p>
        </w:tc>
        <w:tc>
          <w:tcPr>
            <w:tcW w:w="2799" w:type="dxa"/>
          </w:tcPr>
          <w:p w14:paraId="62A4341B" w14:textId="77777777" w:rsidR="00B00484" w:rsidRPr="00B47D71" w:rsidRDefault="00B00484" w:rsidP="00CA65A2"/>
        </w:tc>
        <w:tc>
          <w:tcPr>
            <w:tcW w:w="2799" w:type="dxa"/>
          </w:tcPr>
          <w:p w14:paraId="506FE7B1" w14:textId="77777777" w:rsidR="00B00484" w:rsidRPr="00B47D71" w:rsidRDefault="00B00484" w:rsidP="00CA65A2"/>
        </w:tc>
        <w:tc>
          <w:tcPr>
            <w:tcW w:w="2799" w:type="dxa"/>
          </w:tcPr>
          <w:p w14:paraId="7018631D" w14:textId="77777777" w:rsidR="00B00484" w:rsidRPr="00B47D71" w:rsidRDefault="00B00484" w:rsidP="00CA65A2"/>
        </w:tc>
        <w:tc>
          <w:tcPr>
            <w:tcW w:w="2799" w:type="dxa"/>
          </w:tcPr>
          <w:p w14:paraId="729F4C5D" w14:textId="77777777" w:rsidR="00B00484" w:rsidRPr="00B47D71" w:rsidRDefault="00B00484" w:rsidP="00CA65A2"/>
        </w:tc>
      </w:tr>
    </w:tbl>
    <w:p w14:paraId="7FAAE869" w14:textId="77777777" w:rsidR="00B00484" w:rsidRPr="00B00484" w:rsidRDefault="00B00484" w:rsidP="00B00484"/>
    <w:p w14:paraId="459657C2" w14:textId="77777777" w:rsidR="00B00484" w:rsidRPr="00B47D71" w:rsidRDefault="00B00484" w:rsidP="00B00484">
      <w:pPr>
        <w:pStyle w:val="Kop2"/>
        <w:spacing w:line="276" w:lineRule="auto"/>
      </w:pPr>
      <w:r w:rsidRPr="00B47D71">
        <w:t>Programma</w:t>
      </w:r>
    </w:p>
    <w:tbl>
      <w:tblPr>
        <w:tblStyle w:val="Tabelraster"/>
        <w:tblW w:w="0" w:type="auto"/>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ayout w:type="fixed"/>
        <w:tblLook w:val="06A0" w:firstRow="1" w:lastRow="0" w:firstColumn="1" w:lastColumn="0" w:noHBand="1" w:noVBand="1"/>
      </w:tblPr>
      <w:tblGrid>
        <w:gridCol w:w="1901"/>
        <w:gridCol w:w="4457"/>
        <w:gridCol w:w="4457"/>
        <w:gridCol w:w="3179"/>
      </w:tblGrid>
      <w:tr w:rsidR="00B00484" w:rsidRPr="00B47D71" w14:paraId="4991F165" w14:textId="77777777" w:rsidTr="00CA65A2">
        <w:trPr>
          <w:trHeight w:val="300"/>
        </w:trPr>
        <w:tc>
          <w:tcPr>
            <w:tcW w:w="1901" w:type="dxa"/>
          </w:tcPr>
          <w:p w14:paraId="33B18CB6" w14:textId="77777777" w:rsidR="00B00484" w:rsidRPr="00B00484" w:rsidRDefault="00B00484" w:rsidP="00CA65A2">
            <w:pPr>
              <w:rPr>
                <w:b/>
                <w:bCs/>
              </w:rPr>
            </w:pPr>
            <w:r w:rsidRPr="00B00484">
              <w:rPr>
                <w:b/>
                <w:bCs/>
              </w:rPr>
              <w:t>Onderdeel</w:t>
            </w:r>
          </w:p>
        </w:tc>
        <w:tc>
          <w:tcPr>
            <w:tcW w:w="4457" w:type="dxa"/>
          </w:tcPr>
          <w:p w14:paraId="3D6FF6C9" w14:textId="77777777" w:rsidR="00B00484" w:rsidRPr="00B00484" w:rsidRDefault="00B00484" w:rsidP="00CA65A2">
            <w:pPr>
              <w:rPr>
                <w:b/>
                <w:bCs/>
              </w:rPr>
            </w:pPr>
            <w:r w:rsidRPr="00B00484">
              <w:rPr>
                <w:b/>
                <w:bCs/>
              </w:rPr>
              <w:t>Hoe / omschrijving</w:t>
            </w:r>
          </w:p>
        </w:tc>
        <w:tc>
          <w:tcPr>
            <w:tcW w:w="4457" w:type="dxa"/>
          </w:tcPr>
          <w:p w14:paraId="0B5B609A" w14:textId="77777777" w:rsidR="00B00484" w:rsidRPr="00B00484" w:rsidRDefault="00B00484" w:rsidP="00CA65A2">
            <w:pPr>
              <w:rPr>
                <w:b/>
                <w:bCs/>
              </w:rPr>
            </w:pPr>
            <w:r w:rsidRPr="00B00484">
              <w:rPr>
                <w:b/>
                <w:bCs/>
              </w:rPr>
              <w:t>Benodigdheden</w:t>
            </w:r>
          </w:p>
        </w:tc>
        <w:tc>
          <w:tcPr>
            <w:tcW w:w="3179" w:type="dxa"/>
          </w:tcPr>
          <w:p w14:paraId="4B95B6C8" w14:textId="77777777" w:rsidR="00B00484" w:rsidRPr="00B00484" w:rsidRDefault="00B00484" w:rsidP="00CA65A2">
            <w:pPr>
              <w:rPr>
                <w:b/>
                <w:bCs/>
              </w:rPr>
            </w:pPr>
            <w:r w:rsidRPr="00B00484">
              <w:rPr>
                <w:b/>
                <w:bCs/>
              </w:rPr>
              <w:t>Wie organiseert dit</w:t>
            </w:r>
          </w:p>
        </w:tc>
      </w:tr>
      <w:tr w:rsidR="00B00484" w:rsidRPr="00B47D71" w14:paraId="2E7B4B38" w14:textId="77777777" w:rsidTr="00CA65A2">
        <w:trPr>
          <w:trHeight w:val="300"/>
        </w:trPr>
        <w:tc>
          <w:tcPr>
            <w:tcW w:w="1901" w:type="dxa"/>
          </w:tcPr>
          <w:p w14:paraId="7EE68841" w14:textId="77777777" w:rsidR="00B00484" w:rsidRPr="00B47D71" w:rsidRDefault="00B00484" w:rsidP="00CA65A2">
            <w:r w:rsidRPr="00B47D71">
              <w:t>Check-in</w:t>
            </w:r>
          </w:p>
        </w:tc>
        <w:tc>
          <w:tcPr>
            <w:tcW w:w="4457" w:type="dxa"/>
          </w:tcPr>
          <w:p w14:paraId="6D061A46" w14:textId="77777777" w:rsidR="00B00484" w:rsidRPr="00B47D71" w:rsidRDefault="00B00484" w:rsidP="00CA65A2"/>
        </w:tc>
        <w:tc>
          <w:tcPr>
            <w:tcW w:w="4457" w:type="dxa"/>
          </w:tcPr>
          <w:p w14:paraId="1E2AE897" w14:textId="77777777" w:rsidR="00B00484" w:rsidRPr="00B47D71" w:rsidRDefault="00B00484" w:rsidP="00CA65A2"/>
        </w:tc>
        <w:tc>
          <w:tcPr>
            <w:tcW w:w="3179" w:type="dxa"/>
          </w:tcPr>
          <w:p w14:paraId="6F29B7C1" w14:textId="77777777" w:rsidR="00B00484" w:rsidRPr="00B47D71" w:rsidRDefault="00B00484" w:rsidP="00CA65A2"/>
        </w:tc>
      </w:tr>
      <w:tr w:rsidR="00B00484" w:rsidRPr="00B47D71" w14:paraId="41BC1514" w14:textId="77777777" w:rsidTr="00CA65A2">
        <w:trPr>
          <w:trHeight w:val="300"/>
        </w:trPr>
        <w:tc>
          <w:tcPr>
            <w:tcW w:w="1901" w:type="dxa"/>
          </w:tcPr>
          <w:p w14:paraId="4B017098" w14:textId="77777777" w:rsidR="00B00484" w:rsidRPr="00B47D71" w:rsidRDefault="00B00484" w:rsidP="00CA65A2">
            <w:r w:rsidRPr="00B47D71">
              <w:t>Werkvorm</w:t>
            </w:r>
          </w:p>
        </w:tc>
        <w:tc>
          <w:tcPr>
            <w:tcW w:w="4457" w:type="dxa"/>
          </w:tcPr>
          <w:p w14:paraId="11495B7A" w14:textId="77777777" w:rsidR="00B00484" w:rsidRPr="00B47D71" w:rsidRDefault="00B00484" w:rsidP="00CA65A2"/>
        </w:tc>
        <w:tc>
          <w:tcPr>
            <w:tcW w:w="4457" w:type="dxa"/>
          </w:tcPr>
          <w:p w14:paraId="46470C25" w14:textId="77777777" w:rsidR="00B00484" w:rsidRPr="00B47D71" w:rsidRDefault="00B00484" w:rsidP="00CA65A2"/>
        </w:tc>
        <w:tc>
          <w:tcPr>
            <w:tcW w:w="3179" w:type="dxa"/>
          </w:tcPr>
          <w:p w14:paraId="2EA9C374" w14:textId="77777777" w:rsidR="00B00484" w:rsidRPr="00B47D71" w:rsidRDefault="00B00484" w:rsidP="00CA65A2"/>
        </w:tc>
      </w:tr>
      <w:tr w:rsidR="00B00484" w:rsidRPr="00B47D71" w14:paraId="63332CC1" w14:textId="77777777" w:rsidTr="00CA65A2">
        <w:trPr>
          <w:trHeight w:val="300"/>
        </w:trPr>
        <w:tc>
          <w:tcPr>
            <w:tcW w:w="1901" w:type="dxa"/>
          </w:tcPr>
          <w:p w14:paraId="6781753B" w14:textId="77777777" w:rsidR="00B00484" w:rsidRPr="00B47D71" w:rsidRDefault="00B00484" w:rsidP="00CA65A2">
            <w:r w:rsidRPr="00B47D71">
              <w:t>Samenvatting</w:t>
            </w:r>
          </w:p>
        </w:tc>
        <w:tc>
          <w:tcPr>
            <w:tcW w:w="4457" w:type="dxa"/>
          </w:tcPr>
          <w:p w14:paraId="6C7B57E2" w14:textId="77777777" w:rsidR="00B00484" w:rsidRPr="00B47D71" w:rsidRDefault="00B00484" w:rsidP="00CA65A2"/>
        </w:tc>
        <w:tc>
          <w:tcPr>
            <w:tcW w:w="4457" w:type="dxa"/>
          </w:tcPr>
          <w:p w14:paraId="52E7782E" w14:textId="77777777" w:rsidR="00B00484" w:rsidRPr="00B47D71" w:rsidRDefault="00B00484" w:rsidP="00CA65A2"/>
        </w:tc>
        <w:tc>
          <w:tcPr>
            <w:tcW w:w="3179" w:type="dxa"/>
          </w:tcPr>
          <w:p w14:paraId="14FA58F3" w14:textId="77777777" w:rsidR="00B00484" w:rsidRPr="00B47D71" w:rsidRDefault="00B00484" w:rsidP="00CA65A2"/>
        </w:tc>
      </w:tr>
      <w:tr w:rsidR="00B00484" w:rsidRPr="00B47D71" w14:paraId="547110F5" w14:textId="77777777" w:rsidTr="00CA65A2">
        <w:trPr>
          <w:trHeight w:val="300"/>
        </w:trPr>
        <w:tc>
          <w:tcPr>
            <w:tcW w:w="1901" w:type="dxa"/>
          </w:tcPr>
          <w:p w14:paraId="3D48D715" w14:textId="77777777" w:rsidR="00B00484" w:rsidRPr="00B47D71" w:rsidRDefault="00B00484" w:rsidP="00CA65A2">
            <w:r w:rsidRPr="00B47D71">
              <w:t>Pauze</w:t>
            </w:r>
          </w:p>
        </w:tc>
        <w:tc>
          <w:tcPr>
            <w:tcW w:w="4457" w:type="dxa"/>
          </w:tcPr>
          <w:p w14:paraId="2E701AD8" w14:textId="77777777" w:rsidR="00B00484" w:rsidRPr="00B47D71" w:rsidRDefault="00B00484" w:rsidP="00CA65A2"/>
        </w:tc>
        <w:tc>
          <w:tcPr>
            <w:tcW w:w="4457" w:type="dxa"/>
          </w:tcPr>
          <w:p w14:paraId="1DC29E9F" w14:textId="77777777" w:rsidR="00B00484" w:rsidRPr="00B47D71" w:rsidRDefault="00B00484" w:rsidP="00CA65A2"/>
        </w:tc>
        <w:tc>
          <w:tcPr>
            <w:tcW w:w="3179" w:type="dxa"/>
          </w:tcPr>
          <w:p w14:paraId="4E4BFE8C" w14:textId="77777777" w:rsidR="00B00484" w:rsidRPr="00B47D71" w:rsidRDefault="00B00484" w:rsidP="00CA65A2"/>
        </w:tc>
      </w:tr>
      <w:tr w:rsidR="00B00484" w:rsidRPr="00B47D71" w14:paraId="6E6926E1" w14:textId="77777777" w:rsidTr="00CA65A2">
        <w:trPr>
          <w:trHeight w:val="300"/>
        </w:trPr>
        <w:tc>
          <w:tcPr>
            <w:tcW w:w="1901" w:type="dxa"/>
          </w:tcPr>
          <w:p w14:paraId="10A46784" w14:textId="77777777" w:rsidR="00B00484" w:rsidRPr="00B47D71" w:rsidRDefault="00B00484" w:rsidP="00CA65A2">
            <w:r w:rsidRPr="00B47D71">
              <w:t>Werkvorm</w:t>
            </w:r>
          </w:p>
        </w:tc>
        <w:tc>
          <w:tcPr>
            <w:tcW w:w="4457" w:type="dxa"/>
          </w:tcPr>
          <w:p w14:paraId="0E23E4A2" w14:textId="77777777" w:rsidR="00B00484" w:rsidRPr="00B47D71" w:rsidRDefault="00B00484" w:rsidP="00CA65A2"/>
        </w:tc>
        <w:tc>
          <w:tcPr>
            <w:tcW w:w="4457" w:type="dxa"/>
          </w:tcPr>
          <w:p w14:paraId="1206DEBD" w14:textId="77777777" w:rsidR="00B00484" w:rsidRPr="00B47D71" w:rsidRDefault="00B00484" w:rsidP="00CA65A2"/>
        </w:tc>
        <w:tc>
          <w:tcPr>
            <w:tcW w:w="3179" w:type="dxa"/>
          </w:tcPr>
          <w:p w14:paraId="2C9BC1DE" w14:textId="77777777" w:rsidR="00B00484" w:rsidRPr="00B47D71" w:rsidRDefault="00B00484" w:rsidP="00CA65A2"/>
        </w:tc>
      </w:tr>
      <w:tr w:rsidR="00B00484" w:rsidRPr="00B47D71" w14:paraId="45E044A9" w14:textId="77777777" w:rsidTr="00CA65A2">
        <w:trPr>
          <w:trHeight w:val="300"/>
        </w:trPr>
        <w:tc>
          <w:tcPr>
            <w:tcW w:w="1901" w:type="dxa"/>
          </w:tcPr>
          <w:p w14:paraId="53057FA5" w14:textId="77777777" w:rsidR="00B00484" w:rsidRPr="00B47D71" w:rsidRDefault="00B00484" w:rsidP="00CA65A2">
            <w:r w:rsidRPr="00B47D71">
              <w:t>Samenvatting / Afsluiting</w:t>
            </w:r>
          </w:p>
        </w:tc>
        <w:tc>
          <w:tcPr>
            <w:tcW w:w="4457" w:type="dxa"/>
          </w:tcPr>
          <w:p w14:paraId="14FECB2A" w14:textId="77777777" w:rsidR="00B00484" w:rsidRPr="00B47D71" w:rsidRDefault="00B00484" w:rsidP="00CA65A2"/>
        </w:tc>
        <w:tc>
          <w:tcPr>
            <w:tcW w:w="4457" w:type="dxa"/>
          </w:tcPr>
          <w:p w14:paraId="0DC4C528" w14:textId="77777777" w:rsidR="00B00484" w:rsidRPr="00B47D71" w:rsidRDefault="00B00484" w:rsidP="00CA65A2"/>
        </w:tc>
        <w:tc>
          <w:tcPr>
            <w:tcW w:w="3179" w:type="dxa"/>
          </w:tcPr>
          <w:p w14:paraId="50CC3A2A" w14:textId="77777777" w:rsidR="00B00484" w:rsidRPr="00B47D71" w:rsidRDefault="00B00484" w:rsidP="00CA65A2"/>
        </w:tc>
      </w:tr>
      <w:tr w:rsidR="00B00484" w:rsidRPr="00B47D71" w14:paraId="32B0A137" w14:textId="77777777" w:rsidTr="00CA65A2">
        <w:trPr>
          <w:trHeight w:val="300"/>
        </w:trPr>
        <w:tc>
          <w:tcPr>
            <w:tcW w:w="1901" w:type="dxa"/>
          </w:tcPr>
          <w:p w14:paraId="47B6D459" w14:textId="77777777" w:rsidR="00B00484" w:rsidRPr="00B47D71" w:rsidRDefault="00B00484" w:rsidP="00CA65A2">
            <w:r w:rsidRPr="00B47D71">
              <w:t>Check-out</w:t>
            </w:r>
          </w:p>
        </w:tc>
        <w:tc>
          <w:tcPr>
            <w:tcW w:w="4457" w:type="dxa"/>
          </w:tcPr>
          <w:p w14:paraId="4BFD22B6" w14:textId="77777777" w:rsidR="00B00484" w:rsidRPr="00B47D71" w:rsidRDefault="00B00484" w:rsidP="00CA65A2"/>
        </w:tc>
        <w:tc>
          <w:tcPr>
            <w:tcW w:w="4457" w:type="dxa"/>
          </w:tcPr>
          <w:p w14:paraId="49298BCA" w14:textId="77777777" w:rsidR="00B00484" w:rsidRPr="00B47D71" w:rsidRDefault="00B00484" w:rsidP="00CA65A2"/>
        </w:tc>
        <w:tc>
          <w:tcPr>
            <w:tcW w:w="3179" w:type="dxa"/>
          </w:tcPr>
          <w:p w14:paraId="59E49EE5" w14:textId="77777777" w:rsidR="00B00484" w:rsidRPr="00B47D71" w:rsidRDefault="00B00484" w:rsidP="00CA65A2"/>
        </w:tc>
      </w:tr>
    </w:tbl>
    <w:p w14:paraId="3D2595A5" w14:textId="77777777" w:rsidR="00B00484" w:rsidRPr="00B47D71" w:rsidRDefault="00B00484" w:rsidP="00B00484"/>
    <w:p w14:paraId="0AA7E536" w14:textId="4B6059BA" w:rsidR="00B00484" w:rsidRPr="00B47D71" w:rsidRDefault="00B00484" w:rsidP="00B00484">
      <w:pPr>
        <w:pStyle w:val="Kop2"/>
        <w:spacing w:line="276" w:lineRule="auto"/>
      </w:pPr>
      <w:r w:rsidRPr="00B47D71">
        <w:lastRenderedPageBreak/>
        <w:t>Praktische organisatie</w:t>
      </w:r>
    </w:p>
    <w:tbl>
      <w:tblPr>
        <w:tblStyle w:val="Tabelraster"/>
        <w:tblW w:w="0" w:type="auto"/>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ayout w:type="fixed"/>
        <w:tblLook w:val="06A0" w:firstRow="1" w:lastRow="0" w:firstColumn="1" w:lastColumn="0" w:noHBand="1" w:noVBand="1"/>
      </w:tblPr>
      <w:tblGrid>
        <w:gridCol w:w="2799"/>
        <w:gridCol w:w="2799"/>
        <w:gridCol w:w="2799"/>
        <w:gridCol w:w="2799"/>
        <w:gridCol w:w="2799"/>
      </w:tblGrid>
      <w:tr w:rsidR="00B00484" w:rsidRPr="00B47D71" w14:paraId="54237A30" w14:textId="77777777" w:rsidTr="00CA65A2">
        <w:trPr>
          <w:trHeight w:val="300"/>
        </w:trPr>
        <w:tc>
          <w:tcPr>
            <w:tcW w:w="2799" w:type="dxa"/>
          </w:tcPr>
          <w:p w14:paraId="6610FA84" w14:textId="77777777" w:rsidR="00B00484" w:rsidRPr="00B00484" w:rsidRDefault="00B00484" w:rsidP="00CA65A2">
            <w:pPr>
              <w:rPr>
                <w:b/>
                <w:bCs/>
              </w:rPr>
            </w:pPr>
            <w:r w:rsidRPr="00B00484">
              <w:rPr>
                <w:b/>
                <w:bCs/>
              </w:rPr>
              <w:t xml:space="preserve">Wat </w:t>
            </w:r>
          </w:p>
        </w:tc>
        <w:tc>
          <w:tcPr>
            <w:tcW w:w="2799" w:type="dxa"/>
          </w:tcPr>
          <w:p w14:paraId="3467991C" w14:textId="77777777" w:rsidR="00B00484" w:rsidRPr="00B00484" w:rsidRDefault="00B00484" w:rsidP="00CA65A2">
            <w:pPr>
              <w:rPr>
                <w:b/>
                <w:bCs/>
              </w:rPr>
            </w:pPr>
            <w:r w:rsidRPr="00B00484">
              <w:rPr>
                <w:b/>
                <w:bCs/>
              </w:rPr>
              <w:t>Hoe / omschrijving</w:t>
            </w:r>
          </w:p>
        </w:tc>
        <w:tc>
          <w:tcPr>
            <w:tcW w:w="2799" w:type="dxa"/>
          </w:tcPr>
          <w:p w14:paraId="05698404" w14:textId="77777777" w:rsidR="00B00484" w:rsidRPr="00B00484" w:rsidRDefault="00B00484" w:rsidP="00CA65A2">
            <w:pPr>
              <w:rPr>
                <w:b/>
                <w:bCs/>
              </w:rPr>
            </w:pPr>
            <w:r w:rsidRPr="00B00484">
              <w:rPr>
                <w:b/>
                <w:bCs/>
              </w:rPr>
              <w:t>Wie</w:t>
            </w:r>
          </w:p>
        </w:tc>
        <w:tc>
          <w:tcPr>
            <w:tcW w:w="2799" w:type="dxa"/>
          </w:tcPr>
          <w:p w14:paraId="3BFA53D0" w14:textId="77777777" w:rsidR="00B00484" w:rsidRPr="00B00484" w:rsidRDefault="00B00484" w:rsidP="00CA65A2">
            <w:pPr>
              <w:rPr>
                <w:b/>
                <w:bCs/>
              </w:rPr>
            </w:pPr>
            <w:r w:rsidRPr="00B00484">
              <w:rPr>
                <w:b/>
                <w:bCs/>
              </w:rPr>
              <w:t>Wanneer</w:t>
            </w:r>
          </w:p>
        </w:tc>
        <w:tc>
          <w:tcPr>
            <w:tcW w:w="2799" w:type="dxa"/>
          </w:tcPr>
          <w:p w14:paraId="0D6E1B8C" w14:textId="77777777" w:rsidR="00B00484" w:rsidRPr="00B00484" w:rsidRDefault="00B00484" w:rsidP="00CA65A2">
            <w:pPr>
              <w:rPr>
                <w:b/>
                <w:bCs/>
              </w:rPr>
            </w:pPr>
            <w:r w:rsidRPr="00B00484">
              <w:rPr>
                <w:b/>
                <w:bCs/>
              </w:rPr>
              <w:t>Gedaan op</w:t>
            </w:r>
          </w:p>
        </w:tc>
      </w:tr>
      <w:tr w:rsidR="00B00484" w:rsidRPr="00B47D71" w14:paraId="30B2FDBF" w14:textId="77777777" w:rsidTr="00CA65A2">
        <w:trPr>
          <w:trHeight w:val="300"/>
        </w:trPr>
        <w:tc>
          <w:tcPr>
            <w:tcW w:w="2799" w:type="dxa"/>
          </w:tcPr>
          <w:p w14:paraId="70136358" w14:textId="77777777" w:rsidR="00B00484" w:rsidRPr="00B47D71" w:rsidRDefault="00B00484" w:rsidP="00CA65A2">
            <w:r w:rsidRPr="00B47D71">
              <w:t>Agenda opstellen</w:t>
            </w:r>
          </w:p>
        </w:tc>
        <w:tc>
          <w:tcPr>
            <w:tcW w:w="2799" w:type="dxa"/>
          </w:tcPr>
          <w:p w14:paraId="32D713FE" w14:textId="77777777" w:rsidR="00B00484" w:rsidRPr="00B47D71" w:rsidRDefault="00B00484" w:rsidP="00CA65A2"/>
        </w:tc>
        <w:tc>
          <w:tcPr>
            <w:tcW w:w="2799" w:type="dxa"/>
          </w:tcPr>
          <w:p w14:paraId="0026B5D8" w14:textId="77777777" w:rsidR="00B00484" w:rsidRPr="00B47D71" w:rsidRDefault="00B00484" w:rsidP="00CA65A2"/>
        </w:tc>
        <w:tc>
          <w:tcPr>
            <w:tcW w:w="2799" w:type="dxa"/>
          </w:tcPr>
          <w:p w14:paraId="681AC648" w14:textId="77777777" w:rsidR="00B00484" w:rsidRPr="00B47D71" w:rsidRDefault="00B00484" w:rsidP="00CA65A2"/>
        </w:tc>
        <w:tc>
          <w:tcPr>
            <w:tcW w:w="2799" w:type="dxa"/>
          </w:tcPr>
          <w:p w14:paraId="66359571" w14:textId="77777777" w:rsidR="00B00484" w:rsidRPr="00B47D71" w:rsidRDefault="00B00484" w:rsidP="00CA65A2"/>
        </w:tc>
      </w:tr>
      <w:tr w:rsidR="00B00484" w:rsidRPr="00B47D71" w14:paraId="67440871" w14:textId="77777777" w:rsidTr="00CA65A2">
        <w:trPr>
          <w:trHeight w:val="300"/>
        </w:trPr>
        <w:tc>
          <w:tcPr>
            <w:tcW w:w="2799" w:type="dxa"/>
          </w:tcPr>
          <w:p w14:paraId="5DBD5F3A" w14:textId="77777777" w:rsidR="00B00484" w:rsidRPr="00B47D71" w:rsidRDefault="00B00484" w:rsidP="00CA65A2">
            <w:r w:rsidRPr="00B47D71">
              <w:t>Praktische informatie delen met deelnemers</w:t>
            </w:r>
          </w:p>
        </w:tc>
        <w:tc>
          <w:tcPr>
            <w:tcW w:w="2799" w:type="dxa"/>
          </w:tcPr>
          <w:p w14:paraId="44FB21EA" w14:textId="77777777" w:rsidR="00B00484" w:rsidRPr="00B47D71" w:rsidRDefault="00B00484" w:rsidP="00CA65A2"/>
        </w:tc>
        <w:tc>
          <w:tcPr>
            <w:tcW w:w="2799" w:type="dxa"/>
          </w:tcPr>
          <w:p w14:paraId="7150F2C9" w14:textId="77777777" w:rsidR="00B00484" w:rsidRPr="00B47D71" w:rsidRDefault="00B00484" w:rsidP="00CA65A2"/>
        </w:tc>
        <w:tc>
          <w:tcPr>
            <w:tcW w:w="2799" w:type="dxa"/>
          </w:tcPr>
          <w:p w14:paraId="497EEE9F" w14:textId="77777777" w:rsidR="00B00484" w:rsidRPr="00B47D71" w:rsidRDefault="00B00484" w:rsidP="00CA65A2"/>
        </w:tc>
        <w:tc>
          <w:tcPr>
            <w:tcW w:w="2799" w:type="dxa"/>
          </w:tcPr>
          <w:p w14:paraId="25952F4B" w14:textId="77777777" w:rsidR="00B00484" w:rsidRPr="00B47D71" w:rsidRDefault="00B00484" w:rsidP="00CA65A2"/>
        </w:tc>
      </w:tr>
      <w:tr w:rsidR="00B00484" w:rsidRPr="00B47D71" w14:paraId="29B5FF0B" w14:textId="77777777" w:rsidTr="00CA65A2">
        <w:trPr>
          <w:trHeight w:val="300"/>
        </w:trPr>
        <w:tc>
          <w:tcPr>
            <w:tcW w:w="2799" w:type="dxa"/>
          </w:tcPr>
          <w:p w14:paraId="3804B9BB" w14:textId="77777777" w:rsidR="00B00484" w:rsidRPr="00B47D71" w:rsidRDefault="00B00484" w:rsidP="00CA65A2">
            <w:r w:rsidRPr="00B47D71">
              <w:t>Draaiboek opstellen</w:t>
            </w:r>
          </w:p>
        </w:tc>
        <w:tc>
          <w:tcPr>
            <w:tcW w:w="2799" w:type="dxa"/>
          </w:tcPr>
          <w:p w14:paraId="28561D3E" w14:textId="77777777" w:rsidR="00B00484" w:rsidRPr="00B47D71" w:rsidRDefault="00B00484" w:rsidP="00CA65A2"/>
        </w:tc>
        <w:tc>
          <w:tcPr>
            <w:tcW w:w="2799" w:type="dxa"/>
          </w:tcPr>
          <w:p w14:paraId="0AAC92FE" w14:textId="77777777" w:rsidR="00B00484" w:rsidRPr="00B47D71" w:rsidRDefault="00B00484" w:rsidP="00CA65A2"/>
        </w:tc>
        <w:tc>
          <w:tcPr>
            <w:tcW w:w="2799" w:type="dxa"/>
          </w:tcPr>
          <w:p w14:paraId="198FC7FB" w14:textId="77777777" w:rsidR="00B00484" w:rsidRPr="00B47D71" w:rsidRDefault="00B00484" w:rsidP="00CA65A2"/>
        </w:tc>
        <w:tc>
          <w:tcPr>
            <w:tcW w:w="2799" w:type="dxa"/>
          </w:tcPr>
          <w:p w14:paraId="3BF7BA61" w14:textId="77777777" w:rsidR="00B00484" w:rsidRPr="00B47D71" w:rsidRDefault="00B00484" w:rsidP="00CA65A2"/>
        </w:tc>
      </w:tr>
      <w:tr w:rsidR="00B00484" w:rsidRPr="00B47D71" w14:paraId="392D5581" w14:textId="77777777" w:rsidTr="00CA65A2">
        <w:trPr>
          <w:trHeight w:val="300"/>
        </w:trPr>
        <w:tc>
          <w:tcPr>
            <w:tcW w:w="2799" w:type="dxa"/>
          </w:tcPr>
          <w:p w14:paraId="460620BD" w14:textId="77777777" w:rsidR="00B00484" w:rsidRPr="00B47D71" w:rsidRDefault="00B00484" w:rsidP="00CA65A2">
            <w:r w:rsidRPr="00B47D71">
              <w:t>Catering of andere faciliteiten</w:t>
            </w:r>
          </w:p>
        </w:tc>
        <w:tc>
          <w:tcPr>
            <w:tcW w:w="2799" w:type="dxa"/>
          </w:tcPr>
          <w:p w14:paraId="7422C108" w14:textId="77777777" w:rsidR="00B00484" w:rsidRPr="00B47D71" w:rsidRDefault="00B00484" w:rsidP="00CA65A2"/>
        </w:tc>
        <w:tc>
          <w:tcPr>
            <w:tcW w:w="2799" w:type="dxa"/>
          </w:tcPr>
          <w:p w14:paraId="74544FF5" w14:textId="77777777" w:rsidR="00B00484" w:rsidRPr="00B47D71" w:rsidRDefault="00B00484" w:rsidP="00CA65A2"/>
        </w:tc>
        <w:tc>
          <w:tcPr>
            <w:tcW w:w="2799" w:type="dxa"/>
          </w:tcPr>
          <w:p w14:paraId="618C542D" w14:textId="77777777" w:rsidR="00B00484" w:rsidRPr="00B47D71" w:rsidRDefault="00B00484" w:rsidP="00CA65A2"/>
        </w:tc>
        <w:tc>
          <w:tcPr>
            <w:tcW w:w="2799" w:type="dxa"/>
          </w:tcPr>
          <w:p w14:paraId="5F862B05" w14:textId="77777777" w:rsidR="00B00484" w:rsidRPr="00B47D71" w:rsidRDefault="00B00484" w:rsidP="00CA65A2"/>
        </w:tc>
      </w:tr>
      <w:tr w:rsidR="00B00484" w:rsidRPr="00B47D71" w14:paraId="6C35846A" w14:textId="77777777" w:rsidTr="00CA65A2">
        <w:trPr>
          <w:trHeight w:val="300"/>
        </w:trPr>
        <w:tc>
          <w:tcPr>
            <w:tcW w:w="2799" w:type="dxa"/>
          </w:tcPr>
          <w:p w14:paraId="1B3604EA" w14:textId="77777777" w:rsidR="00B00484" w:rsidRPr="00B47D71" w:rsidRDefault="00B00484" w:rsidP="00CA65A2">
            <w:r w:rsidRPr="00B47D71">
              <w:t>Spullen verzamelen en klaarzetten</w:t>
            </w:r>
          </w:p>
        </w:tc>
        <w:tc>
          <w:tcPr>
            <w:tcW w:w="2799" w:type="dxa"/>
          </w:tcPr>
          <w:p w14:paraId="026750B1" w14:textId="77777777" w:rsidR="00B00484" w:rsidRPr="00B47D71" w:rsidRDefault="00B00484" w:rsidP="00CA65A2"/>
        </w:tc>
        <w:tc>
          <w:tcPr>
            <w:tcW w:w="2799" w:type="dxa"/>
          </w:tcPr>
          <w:p w14:paraId="508F34F2" w14:textId="77777777" w:rsidR="00B00484" w:rsidRPr="00B47D71" w:rsidRDefault="00B00484" w:rsidP="00CA65A2"/>
        </w:tc>
        <w:tc>
          <w:tcPr>
            <w:tcW w:w="2799" w:type="dxa"/>
          </w:tcPr>
          <w:p w14:paraId="20EF0CEC" w14:textId="77777777" w:rsidR="00B00484" w:rsidRPr="00B47D71" w:rsidRDefault="00B00484" w:rsidP="00CA65A2"/>
        </w:tc>
        <w:tc>
          <w:tcPr>
            <w:tcW w:w="2799" w:type="dxa"/>
          </w:tcPr>
          <w:p w14:paraId="0DCF7E86" w14:textId="77777777" w:rsidR="00B00484" w:rsidRPr="00B47D71" w:rsidRDefault="00B00484" w:rsidP="00CA65A2"/>
        </w:tc>
      </w:tr>
      <w:tr w:rsidR="00B00484" w:rsidRPr="00B47D71" w14:paraId="7ACCD612" w14:textId="77777777" w:rsidTr="00CA65A2">
        <w:trPr>
          <w:trHeight w:val="300"/>
        </w:trPr>
        <w:tc>
          <w:tcPr>
            <w:tcW w:w="2799" w:type="dxa"/>
          </w:tcPr>
          <w:p w14:paraId="5C25B704" w14:textId="77777777" w:rsidR="00B00484" w:rsidRPr="00B47D71" w:rsidRDefault="00B00484" w:rsidP="00CA65A2">
            <w:r w:rsidRPr="00B47D71">
              <w:t>Activiteiten om de sessie toegankelijk te maken</w:t>
            </w:r>
          </w:p>
        </w:tc>
        <w:tc>
          <w:tcPr>
            <w:tcW w:w="2799" w:type="dxa"/>
          </w:tcPr>
          <w:p w14:paraId="2DEAEC7F" w14:textId="77777777" w:rsidR="00B00484" w:rsidRPr="00B47D71" w:rsidRDefault="00B00484" w:rsidP="00CA65A2"/>
        </w:tc>
        <w:tc>
          <w:tcPr>
            <w:tcW w:w="2799" w:type="dxa"/>
          </w:tcPr>
          <w:p w14:paraId="287F8806" w14:textId="77777777" w:rsidR="00B00484" w:rsidRPr="00B47D71" w:rsidRDefault="00B00484" w:rsidP="00CA65A2"/>
        </w:tc>
        <w:tc>
          <w:tcPr>
            <w:tcW w:w="2799" w:type="dxa"/>
          </w:tcPr>
          <w:p w14:paraId="3F921763" w14:textId="77777777" w:rsidR="00B00484" w:rsidRPr="00B47D71" w:rsidRDefault="00B00484" w:rsidP="00CA65A2"/>
        </w:tc>
        <w:tc>
          <w:tcPr>
            <w:tcW w:w="2799" w:type="dxa"/>
          </w:tcPr>
          <w:p w14:paraId="6297F632" w14:textId="77777777" w:rsidR="00B00484" w:rsidRPr="00B47D71" w:rsidRDefault="00B00484" w:rsidP="00CA65A2"/>
        </w:tc>
      </w:tr>
      <w:tr w:rsidR="00B00484" w:rsidRPr="00B47D71" w14:paraId="2C298F31" w14:textId="77777777" w:rsidTr="00CA65A2">
        <w:trPr>
          <w:trHeight w:val="300"/>
        </w:trPr>
        <w:tc>
          <w:tcPr>
            <w:tcW w:w="2799" w:type="dxa"/>
          </w:tcPr>
          <w:p w14:paraId="1F3D5EB0" w14:textId="77777777" w:rsidR="00B00484" w:rsidRPr="00B47D71" w:rsidRDefault="00B00484" w:rsidP="00CA65A2"/>
        </w:tc>
        <w:tc>
          <w:tcPr>
            <w:tcW w:w="2799" w:type="dxa"/>
          </w:tcPr>
          <w:p w14:paraId="10663A04" w14:textId="77777777" w:rsidR="00B00484" w:rsidRPr="00B47D71" w:rsidRDefault="00B00484" w:rsidP="00CA65A2"/>
        </w:tc>
        <w:tc>
          <w:tcPr>
            <w:tcW w:w="2799" w:type="dxa"/>
          </w:tcPr>
          <w:p w14:paraId="3CCC6825" w14:textId="77777777" w:rsidR="00B00484" w:rsidRPr="00B47D71" w:rsidRDefault="00B00484" w:rsidP="00CA65A2"/>
        </w:tc>
        <w:tc>
          <w:tcPr>
            <w:tcW w:w="2799" w:type="dxa"/>
          </w:tcPr>
          <w:p w14:paraId="08C4323B" w14:textId="77777777" w:rsidR="00B00484" w:rsidRPr="00B47D71" w:rsidRDefault="00B00484" w:rsidP="00CA65A2"/>
        </w:tc>
        <w:tc>
          <w:tcPr>
            <w:tcW w:w="2799" w:type="dxa"/>
          </w:tcPr>
          <w:p w14:paraId="69C7AC4A" w14:textId="77777777" w:rsidR="00B00484" w:rsidRPr="00B47D71" w:rsidRDefault="00B00484" w:rsidP="00CA65A2"/>
        </w:tc>
      </w:tr>
      <w:tr w:rsidR="00B00484" w:rsidRPr="00B47D71" w14:paraId="359B3D5D" w14:textId="77777777" w:rsidTr="00CA65A2">
        <w:trPr>
          <w:trHeight w:val="300"/>
        </w:trPr>
        <w:tc>
          <w:tcPr>
            <w:tcW w:w="2799" w:type="dxa"/>
          </w:tcPr>
          <w:p w14:paraId="51670B63" w14:textId="77777777" w:rsidR="00B00484" w:rsidRPr="00B47D71" w:rsidRDefault="00B00484" w:rsidP="00CA65A2">
            <w:r w:rsidRPr="00B47D71">
              <w:t>Verslaglegging</w:t>
            </w:r>
          </w:p>
        </w:tc>
        <w:tc>
          <w:tcPr>
            <w:tcW w:w="2799" w:type="dxa"/>
          </w:tcPr>
          <w:p w14:paraId="792CC4D4" w14:textId="77777777" w:rsidR="00B00484" w:rsidRPr="00B47D71" w:rsidRDefault="00B00484" w:rsidP="00CA65A2"/>
        </w:tc>
        <w:tc>
          <w:tcPr>
            <w:tcW w:w="2799" w:type="dxa"/>
          </w:tcPr>
          <w:p w14:paraId="4588007C" w14:textId="77777777" w:rsidR="00B00484" w:rsidRPr="00B47D71" w:rsidRDefault="00B00484" w:rsidP="00CA65A2"/>
        </w:tc>
        <w:tc>
          <w:tcPr>
            <w:tcW w:w="2799" w:type="dxa"/>
          </w:tcPr>
          <w:p w14:paraId="0D877E79" w14:textId="77777777" w:rsidR="00B00484" w:rsidRPr="00B47D71" w:rsidRDefault="00B00484" w:rsidP="00CA65A2"/>
        </w:tc>
        <w:tc>
          <w:tcPr>
            <w:tcW w:w="2799" w:type="dxa"/>
          </w:tcPr>
          <w:p w14:paraId="220BB13D" w14:textId="77777777" w:rsidR="00B00484" w:rsidRPr="00B47D71" w:rsidRDefault="00B00484" w:rsidP="00CA65A2"/>
        </w:tc>
      </w:tr>
      <w:tr w:rsidR="00B00484" w:rsidRPr="00B47D71" w14:paraId="0B2CBF23" w14:textId="77777777" w:rsidTr="00CA65A2">
        <w:trPr>
          <w:trHeight w:val="300"/>
        </w:trPr>
        <w:tc>
          <w:tcPr>
            <w:tcW w:w="2799" w:type="dxa"/>
          </w:tcPr>
          <w:p w14:paraId="1F8DE836" w14:textId="77777777" w:rsidR="00B00484" w:rsidRPr="00B47D71" w:rsidRDefault="00B00484" w:rsidP="00CA65A2"/>
        </w:tc>
        <w:tc>
          <w:tcPr>
            <w:tcW w:w="2799" w:type="dxa"/>
          </w:tcPr>
          <w:p w14:paraId="221227C6" w14:textId="77777777" w:rsidR="00B00484" w:rsidRPr="00B47D71" w:rsidRDefault="00B00484" w:rsidP="00CA65A2"/>
        </w:tc>
        <w:tc>
          <w:tcPr>
            <w:tcW w:w="2799" w:type="dxa"/>
          </w:tcPr>
          <w:p w14:paraId="2D8CADB3" w14:textId="77777777" w:rsidR="00B00484" w:rsidRPr="00B47D71" w:rsidRDefault="00B00484" w:rsidP="00CA65A2"/>
        </w:tc>
        <w:tc>
          <w:tcPr>
            <w:tcW w:w="2799" w:type="dxa"/>
          </w:tcPr>
          <w:p w14:paraId="08F06C8B" w14:textId="77777777" w:rsidR="00B00484" w:rsidRPr="00B47D71" w:rsidRDefault="00B00484" w:rsidP="00CA65A2"/>
        </w:tc>
        <w:tc>
          <w:tcPr>
            <w:tcW w:w="2799" w:type="dxa"/>
          </w:tcPr>
          <w:p w14:paraId="0A80D309" w14:textId="77777777" w:rsidR="00B00484" w:rsidRPr="00B47D71" w:rsidRDefault="00B00484" w:rsidP="00CA65A2"/>
        </w:tc>
      </w:tr>
    </w:tbl>
    <w:p w14:paraId="3F50BF76" w14:textId="77777777" w:rsidR="000D6F33" w:rsidRDefault="000D6F33" w:rsidP="00B00484">
      <w:pPr>
        <w:spacing w:before="0" w:after="160" w:line="278" w:lineRule="auto"/>
      </w:pPr>
    </w:p>
    <w:p w14:paraId="319F62FD" w14:textId="77777777" w:rsidR="00D42DBB" w:rsidRDefault="00D42DBB">
      <w:pPr>
        <w:spacing w:before="0" w:after="160" w:line="278" w:lineRule="auto"/>
        <w:rPr>
          <w:rFonts w:ascii="Open Sans Bold" w:eastAsiaTheme="minorEastAsia" w:hAnsi="Open Sans Bold"/>
          <w:b/>
          <w:bCs/>
          <w:color w:val="000000" w:themeColor="text1"/>
          <w:sz w:val="28"/>
          <w:szCs w:val="40"/>
        </w:rPr>
      </w:pPr>
      <w:r>
        <w:br w:type="page"/>
      </w:r>
    </w:p>
    <w:p w14:paraId="5E3A2345" w14:textId="18EF5BBF" w:rsidR="00D42DBB" w:rsidRPr="00B47D71" w:rsidRDefault="00D42DBB" w:rsidP="00D42DBB">
      <w:pPr>
        <w:pStyle w:val="Kop2"/>
        <w:spacing w:line="276" w:lineRule="auto"/>
      </w:pPr>
      <w:r w:rsidRPr="00B47D71">
        <w:lastRenderedPageBreak/>
        <w:t xml:space="preserve">Voorbeeld </w:t>
      </w:r>
      <w:r w:rsidRPr="000A3848">
        <w:t>draaiboek</w:t>
      </w:r>
    </w:p>
    <w:p w14:paraId="4E3F5A63" w14:textId="77777777" w:rsidR="00D42DBB" w:rsidRDefault="00D42DBB" w:rsidP="00D42DBB"/>
    <w:p w14:paraId="7767F085" w14:textId="511C85A1" w:rsidR="00D42DBB" w:rsidRPr="00B47D71" w:rsidRDefault="00D42DBB" w:rsidP="00D42DBB">
      <w:r w:rsidRPr="00B47D71">
        <w:t>Locatie:</w:t>
      </w:r>
    </w:p>
    <w:p w14:paraId="69831214" w14:textId="77777777" w:rsidR="00D42DBB" w:rsidRPr="00B47D71" w:rsidRDefault="00D42DBB" w:rsidP="00D42DBB">
      <w:r w:rsidRPr="00B47D71">
        <w:t>Duur bijeenkomst:</w:t>
      </w:r>
    </w:p>
    <w:p w14:paraId="64597B88" w14:textId="77777777" w:rsidR="00D42DBB" w:rsidRDefault="00D42DBB" w:rsidP="00D42DBB">
      <w:r w:rsidRPr="00B47D71">
        <w:t xml:space="preserve">Rollen: </w:t>
      </w:r>
    </w:p>
    <w:p w14:paraId="6D18D9D9" w14:textId="77777777" w:rsidR="00D42DBB" w:rsidRPr="00B47D71" w:rsidRDefault="00D42DBB" w:rsidP="00D42DBB"/>
    <w:tbl>
      <w:tblPr>
        <w:tblStyle w:val="Tabelraster"/>
        <w:tblW w:w="14454"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ayout w:type="fixed"/>
        <w:tblLook w:val="06A0" w:firstRow="1" w:lastRow="0" w:firstColumn="1" w:lastColumn="0" w:noHBand="1" w:noVBand="1"/>
      </w:tblPr>
      <w:tblGrid>
        <w:gridCol w:w="1560"/>
        <w:gridCol w:w="5098"/>
        <w:gridCol w:w="1417"/>
        <w:gridCol w:w="2693"/>
        <w:gridCol w:w="3686"/>
      </w:tblGrid>
      <w:tr w:rsidR="00D42DBB" w:rsidRPr="00B47D71" w14:paraId="5687583C" w14:textId="77777777" w:rsidTr="00CA65A2">
        <w:trPr>
          <w:trHeight w:val="300"/>
        </w:trPr>
        <w:tc>
          <w:tcPr>
            <w:tcW w:w="1560" w:type="dxa"/>
          </w:tcPr>
          <w:p w14:paraId="57E4EA52" w14:textId="77777777" w:rsidR="00D42DBB" w:rsidRPr="00D42DBB" w:rsidRDefault="00D42DBB" w:rsidP="00CA65A2">
            <w:pPr>
              <w:rPr>
                <w:b/>
                <w:bCs/>
              </w:rPr>
            </w:pPr>
            <w:r w:rsidRPr="00D42DBB">
              <w:rPr>
                <w:b/>
                <w:bCs/>
              </w:rPr>
              <w:t>Tijd:</w:t>
            </w:r>
          </w:p>
        </w:tc>
        <w:tc>
          <w:tcPr>
            <w:tcW w:w="5098" w:type="dxa"/>
          </w:tcPr>
          <w:p w14:paraId="03FE246F" w14:textId="77777777" w:rsidR="00D42DBB" w:rsidRPr="00D42DBB" w:rsidRDefault="00D42DBB" w:rsidP="00CA65A2">
            <w:pPr>
              <w:rPr>
                <w:b/>
                <w:bCs/>
              </w:rPr>
            </w:pPr>
            <w:r w:rsidRPr="00D42DBB">
              <w:rPr>
                <w:b/>
                <w:bCs/>
              </w:rPr>
              <w:t>Activiteit:</w:t>
            </w:r>
          </w:p>
        </w:tc>
        <w:tc>
          <w:tcPr>
            <w:tcW w:w="1417" w:type="dxa"/>
          </w:tcPr>
          <w:p w14:paraId="47C8653B" w14:textId="77777777" w:rsidR="00D42DBB" w:rsidRPr="00D42DBB" w:rsidRDefault="00D42DBB" w:rsidP="00CA65A2">
            <w:pPr>
              <w:rPr>
                <w:b/>
                <w:bCs/>
              </w:rPr>
            </w:pPr>
            <w:r w:rsidRPr="00D42DBB">
              <w:rPr>
                <w:b/>
                <w:bCs/>
              </w:rPr>
              <w:t xml:space="preserve">Wie </w:t>
            </w:r>
          </w:p>
        </w:tc>
        <w:tc>
          <w:tcPr>
            <w:tcW w:w="2693" w:type="dxa"/>
          </w:tcPr>
          <w:p w14:paraId="6DE05708" w14:textId="77777777" w:rsidR="00D42DBB" w:rsidRPr="00D42DBB" w:rsidRDefault="00D42DBB" w:rsidP="00CA65A2">
            <w:pPr>
              <w:rPr>
                <w:b/>
                <w:bCs/>
              </w:rPr>
            </w:pPr>
            <w:r w:rsidRPr="00D42DBB">
              <w:rPr>
                <w:b/>
                <w:bCs/>
              </w:rPr>
              <w:t xml:space="preserve">Benodigdheden </w:t>
            </w:r>
          </w:p>
        </w:tc>
        <w:tc>
          <w:tcPr>
            <w:tcW w:w="3686" w:type="dxa"/>
          </w:tcPr>
          <w:p w14:paraId="5277BC80" w14:textId="77777777" w:rsidR="00D42DBB" w:rsidRPr="00D42DBB" w:rsidRDefault="00D42DBB" w:rsidP="00CA65A2">
            <w:pPr>
              <w:rPr>
                <w:b/>
                <w:bCs/>
              </w:rPr>
            </w:pPr>
            <w:r w:rsidRPr="00D42DBB">
              <w:rPr>
                <w:b/>
                <w:bCs/>
              </w:rPr>
              <w:t>Opmerkingen</w:t>
            </w:r>
          </w:p>
        </w:tc>
      </w:tr>
      <w:tr w:rsidR="00D42DBB" w:rsidRPr="00B47D71" w14:paraId="32FD9848" w14:textId="77777777" w:rsidTr="00CA65A2">
        <w:trPr>
          <w:trHeight w:val="300"/>
        </w:trPr>
        <w:tc>
          <w:tcPr>
            <w:tcW w:w="1560" w:type="dxa"/>
          </w:tcPr>
          <w:p w14:paraId="2150D88E" w14:textId="77777777" w:rsidR="00D42DBB" w:rsidRPr="00B47D71" w:rsidRDefault="00D42DBB" w:rsidP="00CA65A2">
            <w:r w:rsidRPr="00B47D71">
              <w:t xml:space="preserve">9:00 – 10:00 </w:t>
            </w:r>
          </w:p>
          <w:p w14:paraId="3590827F" w14:textId="77777777" w:rsidR="00D42DBB" w:rsidRPr="00B47D71" w:rsidRDefault="00D42DBB" w:rsidP="00CA65A2">
            <w:r w:rsidRPr="00B47D71">
              <w:t>60 min</w:t>
            </w:r>
          </w:p>
        </w:tc>
        <w:tc>
          <w:tcPr>
            <w:tcW w:w="5098" w:type="dxa"/>
          </w:tcPr>
          <w:p w14:paraId="03EB23D9" w14:textId="77777777" w:rsidR="00D42DBB" w:rsidRPr="00B47D71" w:rsidRDefault="00D42DBB" w:rsidP="00CA65A2">
            <w:r w:rsidRPr="00B47D71">
              <w:t>Opbouw ruimte</w:t>
            </w:r>
          </w:p>
        </w:tc>
        <w:tc>
          <w:tcPr>
            <w:tcW w:w="1417" w:type="dxa"/>
          </w:tcPr>
          <w:p w14:paraId="6ECAE9E9" w14:textId="77777777" w:rsidR="00D42DBB" w:rsidRPr="00B47D71" w:rsidRDefault="00D42DBB" w:rsidP="00CA65A2">
            <w:r w:rsidRPr="00B47D71">
              <w:t>Pieter</w:t>
            </w:r>
          </w:p>
          <w:p w14:paraId="797C84AE" w14:textId="77777777" w:rsidR="00D42DBB" w:rsidRPr="00B47D71" w:rsidRDefault="00D42DBB" w:rsidP="00CA65A2"/>
        </w:tc>
        <w:tc>
          <w:tcPr>
            <w:tcW w:w="2693" w:type="dxa"/>
          </w:tcPr>
          <w:p w14:paraId="38FAFCED" w14:textId="6FE52B6E" w:rsidR="00D42DBB" w:rsidRPr="00B47D71" w:rsidRDefault="00D42DBB" w:rsidP="00CA65A2">
            <w:r w:rsidRPr="00B47D71">
              <w:t xml:space="preserve">Beamer, scherm, laptop, </w:t>
            </w:r>
            <w:r>
              <w:t>HDMI</w:t>
            </w:r>
            <w:r w:rsidRPr="00B47D71">
              <w:t>-kabel, pennen, post-its, 8 tafels, 24 stoelen, 1 koffietafel, 1 statafel voor laptop</w:t>
            </w:r>
          </w:p>
        </w:tc>
        <w:tc>
          <w:tcPr>
            <w:tcW w:w="3686" w:type="dxa"/>
          </w:tcPr>
          <w:p w14:paraId="0FC5D15D" w14:textId="77777777" w:rsidR="00D42DBB" w:rsidRPr="00B47D71" w:rsidRDefault="00D42DBB" w:rsidP="00CA65A2">
            <w:r w:rsidRPr="00B47D71">
              <w:t>Let op: eerst melden bij receptie</w:t>
            </w:r>
          </w:p>
        </w:tc>
      </w:tr>
      <w:tr w:rsidR="00D42DBB" w:rsidRPr="00B47D71" w14:paraId="0451D68C" w14:textId="77777777" w:rsidTr="00CA65A2">
        <w:trPr>
          <w:trHeight w:val="300"/>
        </w:trPr>
        <w:tc>
          <w:tcPr>
            <w:tcW w:w="1560" w:type="dxa"/>
          </w:tcPr>
          <w:p w14:paraId="45C7BE2C" w14:textId="77777777" w:rsidR="00D42DBB" w:rsidRPr="00B47D71" w:rsidRDefault="00D42DBB" w:rsidP="00CA65A2">
            <w:r w:rsidRPr="00B47D71">
              <w:t>9:45 – 9:55</w:t>
            </w:r>
          </w:p>
          <w:p w14:paraId="1AD78AC8" w14:textId="77777777" w:rsidR="00D42DBB" w:rsidRPr="00B47D71" w:rsidRDefault="00D42DBB" w:rsidP="00CA65A2">
            <w:r w:rsidRPr="00B47D71">
              <w:t>10 min</w:t>
            </w:r>
          </w:p>
        </w:tc>
        <w:tc>
          <w:tcPr>
            <w:tcW w:w="5098" w:type="dxa"/>
          </w:tcPr>
          <w:p w14:paraId="59F3EA9A" w14:textId="77777777" w:rsidR="00D42DBB" w:rsidRPr="00B47D71" w:rsidRDefault="00D42DBB" w:rsidP="00CA65A2">
            <w:r w:rsidRPr="00B47D71">
              <w:t>Koffie en thee gereed</w:t>
            </w:r>
          </w:p>
        </w:tc>
        <w:tc>
          <w:tcPr>
            <w:tcW w:w="1417" w:type="dxa"/>
          </w:tcPr>
          <w:p w14:paraId="7D7C0EE0" w14:textId="77777777" w:rsidR="00D42DBB" w:rsidRPr="00B47D71" w:rsidRDefault="00D42DBB" w:rsidP="00CA65A2">
            <w:r w:rsidRPr="00B47D71">
              <w:t>Joyce</w:t>
            </w:r>
          </w:p>
        </w:tc>
        <w:tc>
          <w:tcPr>
            <w:tcW w:w="2693" w:type="dxa"/>
          </w:tcPr>
          <w:p w14:paraId="1B53AE06" w14:textId="77777777" w:rsidR="00D42DBB" w:rsidRPr="00B47D71" w:rsidRDefault="00D42DBB" w:rsidP="00CA65A2">
            <w:r w:rsidRPr="00B47D71">
              <w:t>Kopjes, lepeltjes, melk &amp; suiker, theezakjes</w:t>
            </w:r>
          </w:p>
        </w:tc>
        <w:tc>
          <w:tcPr>
            <w:tcW w:w="3686" w:type="dxa"/>
          </w:tcPr>
          <w:p w14:paraId="7447DF63" w14:textId="77777777" w:rsidR="00D42DBB" w:rsidRPr="00B47D71" w:rsidRDefault="00D42DBB" w:rsidP="00CA65A2">
            <w:r w:rsidRPr="00B47D71">
              <w:t>Check prullenbak</w:t>
            </w:r>
          </w:p>
        </w:tc>
      </w:tr>
      <w:tr w:rsidR="00D42DBB" w:rsidRPr="00B47D71" w14:paraId="1D9C3897" w14:textId="77777777" w:rsidTr="00CA65A2">
        <w:trPr>
          <w:trHeight w:val="300"/>
        </w:trPr>
        <w:tc>
          <w:tcPr>
            <w:tcW w:w="1560" w:type="dxa"/>
          </w:tcPr>
          <w:p w14:paraId="52A07CD2" w14:textId="77777777" w:rsidR="00D42DBB" w:rsidRPr="00B47D71" w:rsidRDefault="00D42DBB" w:rsidP="00CA65A2">
            <w:r w:rsidRPr="00B47D71">
              <w:t>9:55 – 10:00</w:t>
            </w:r>
          </w:p>
          <w:p w14:paraId="71E15476" w14:textId="77777777" w:rsidR="00D42DBB" w:rsidRPr="00B47D71" w:rsidRDefault="00D42DBB" w:rsidP="00CA65A2">
            <w:r w:rsidRPr="00B47D71">
              <w:t>5 min</w:t>
            </w:r>
          </w:p>
        </w:tc>
        <w:tc>
          <w:tcPr>
            <w:tcW w:w="5098" w:type="dxa"/>
          </w:tcPr>
          <w:p w14:paraId="6C721A57" w14:textId="77777777" w:rsidR="00D42DBB" w:rsidRPr="00B47D71" w:rsidRDefault="00D42DBB" w:rsidP="00CA65A2">
            <w:r w:rsidRPr="00B47D71">
              <w:t>Alles gereed voor vroege gasten</w:t>
            </w:r>
          </w:p>
        </w:tc>
        <w:tc>
          <w:tcPr>
            <w:tcW w:w="1417" w:type="dxa"/>
          </w:tcPr>
          <w:p w14:paraId="706975F6" w14:textId="77777777" w:rsidR="00D42DBB" w:rsidRPr="00B47D71" w:rsidRDefault="00D42DBB" w:rsidP="00CA65A2">
            <w:r w:rsidRPr="00B47D71">
              <w:t>Pieter</w:t>
            </w:r>
          </w:p>
        </w:tc>
        <w:tc>
          <w:tcPr>
            <w:tcW w:w="2693" w:type="dxa"/>
          </w:tcPr>
          <w:p w14:paraId="18DF5009" w14:textId="77777777" w:rsidR="00D42DBB" w:rsidRPr="00B47D71" w:rsidRDefault="00D42DBB" w:rsidP="00CA65A2"/>
        </w:tc>
        <w:tc>
          <w:tcPr>
            <w:tcW w:w="3686" w:type="dxa"/>
          </w:tcPr>
          <w:p w14:paraId="4A0E31E0" w14:textId="77777777" w:rsidR="00D42DBB" w:rsidRPr="00B47D71" w:rsidRDefault="00D42DBB" w:rsidP="00CA65A2"/>
        </w:tc>
      </w:tr>
      <w:tr w:rsidR="00D42DBB" w:rsidRPr="00B47D71" w14:paraId="5EE82388" w14:textId="77777777" w:rsidTr="00CA65A2">
        <w:trPr>
          <w:trHeight w:val="300"/>
        </w:trPr>
        <w:tc>
          <w:tcPr>
            <w:tcW w:w="1560" w:type="dxa"/>
          </w:tcPr>
          <w:p w14:paraId="0D33C702" w14:textId="77777777" w:rsidR="00D42DBB" w:rsidRPr="00B47D71" w:rsidRDefault="00D42DBB" w:rsidP="00CA65A2">
            <w:r w:rsidRPr="00B47D71">
              <w:t>10:00 – 10:30</w:t>
            </w:r>
          </w:p>
          <w:p w14:paraId="16665C83" w14:textId="77777777" w:rsidR="00D42DBB" w:rsidRPr="00B47D71" w:rsidRDefault="00D42DBB" w:rsidP="00CA65A2">
            <w:r w:rsidRPr="00B47D71">
              <w:t>30 min</w:t>
            </w:r>
          </w:p>
        </w:tc>
        <w:tc>
          <w:tcPr>
            <w:tcW w:w="5098" w:type="dxa"/>
          </w:tcPr>
          <w:p w14:paraId="6FF7DDB0" w14:textId="77777777" w:rsidR="00D42DBB" w:rsidRPr="00B47D71" w:rsidRDefault="00D42DBB" w:rsidP="00CA65A2">
            <w:r w:rsidRPr="00B47D71">
              <w:t>Inloop met koffie en thee</w:t>
            </w:r>
          </w:p>
        </w:tc>
        <w:tc>
          <w:tcPr>
            <w:tcW w:w="1417" w:type="dxa"/>
          </w:tcPr>
          <w:p w14:paraId="13008973" w14:textId="77777777" w:rsidR="00D42DBB" w:rsidRPr="00B47D71" w:rsidRDefault="00D42DBB" w:rsidP="00CA65A2">
            <w:r w:rsidRPr="00B47D71">
              <w:t>Iedereen</w:t>
            </w:r>
          </w:p>
        </w:tc>
        <w:tc>
          <w:tcPr>
            <w:tcW w:w="2693" w:type="dxa"/>
          </w:tcPr>
          <w:p w14:paraId="16A5B275" w14:textId="77777777" w:rsidR="00D42DBB" w:rsidRPr="00B47D71" w:rsidRDefault="00D42DBB" w:rsidP="00CA65A2"/>
        </w:tc>
        <w:tc>
          <w:tcPr>
            <w:tcW w:w="3686" w:type="dxa"/>
          </w:tcPr>
          <w:p w14:paraId="6DBBF663" w14:textId="77777777" w:rsidR="00D42DBB" w:rsidRPr="00B47D71" w:rsidRDefault="00D42DBB" w:rsidP="00CA65A2"/>
        </w:tc>
      </w:tr>
      <w:tr w:rsidR="00D42DBB" w:rsidRPr="00B47D71" w14:paraId="05A1B124" w14:textId="77777777" w:rsidTr="00CA65A2">
        <w:trPr>
          <w:trHeight w:val="300"/>
        </w:trPr>
        <w:tc>
          <w:tcPr>
            <w:tcW w:w="1560" w:type="dxa"/>
          </w:tcPr>
          <w:p w14:paraId="0AA80415" w14:textId="77777777" w:rsidR="00D42DBB" w:rsidRPr="00B47D71" w:rsidRDefault="00D42DBB" w:rsidP="00CA65A2"/>
        </w:tc>
        <w:tc>
          <w:tcPr>
            <w:tcW w:w="5098" w:type="dxa"/>
          </w:tcPr>
          <w:p w14:paraId="6AB14DC7" w14:textId="77777777" w:rsidR="00D42DBB" w:rsidRPr="00B47D71" w:rsidRDefault="00D42DBB" w:rsidP="00CA65A2">
            <w:r w:rsidRPr="00B47D71">
              <w:t>Welkom en uitleg agenda</w:t>
            </w:r>
          </w:p>
        </w:tc>
        <w:tc>
          <w:tcPr>
            <w:tcW w:w="1417" w:type="dxa"/>
          </w:tcPr>
          <w:p w14:paraId="2F01B551" w14:textId="77777777" w:rsidR="00D42DBB" w:rsidRPr="00B47D71" w:rsidRDefault="00D42DBB" w:rsidP="00CA65A2">
            <w:r w:rsidRPr="00B47D71">
              <w:t>Pieter</w:t>
            </w:r>
          </w:p>
        </w:tc>
        <w:tc>
          <w:tcPr>
            <w:tcW w:w="2693" w:type="dxa"/>
          </w:tcPr>
          <w:p w14:paraId="6F95BF16" w14:textId="77777777" w:rsidR="00D42DBB" w:rsidRPr="00B47D71" w:rsidRDefault="00D42DBB" w:rsidP="00CA65A2"/>
        </w:tc>
        <w:tc>
          <w:tcPr>
            <w:tcW w:w="3686" w:type="dxa"/>
          </w:tcPr>
          <w:p w14:paraId="5ED0A6F3" w14:textId="77777777" w:rsidR="00D42DBB" w:rsidRPr="00B47D71" w:rsidRDefault="00D42DBB" w:rsidP="00CA65A2"/>
        </w:tc>
      </w:tr>
      <w:tr w:rsidR="00D42DBB" w:rsidRPr="00B47D71" w14:paraId="390440E7" w14:textId="77777777" w:rsidTr="00CA65A2">
        <w:trPr>
          <w:trHeight w:val="300"/>
        </w:trPr>
        <w:tc>
          <w:tcPr>
            <w:tcW w:w="1560" w:type="dxa"/>
          </w:tcPr>
          <w:p w14:paraId="27156508" w14:textId="77777777" w:rsidR="00D42DBB" w:rsidRPr="00B47D71" w:rsidRDefault="00D42DBB" w:rsidP="00CA65A2"/>
        </w:tc>
        <w:tc>
          <w:tcPr>
            <w:tcW w:w="5098" w:type="dxa"/>
          </w:tcPr>
          <w:p w14:paraId="7AD1AB29" w14:textId="77777777" w:rsidR="00D42DBB" w:rsidRPr="00B47D71" w:rsidRDefault="00D42DBB" w:rsidP="00CA65A2">
            <w:r w:rsidRPr="00B47D71">
              <w:t>Algemeen woordje MT</w:t>
            </w:r>
          </w:p>
        </w:tc>
        <w:tc>
          <w:tcPr>
            <w:tcW w:w="1417" w:type="dxa"/>
          </w:tcPr>
          <w:p w14:paraId="58A03A21" w14:textId="77777777" w:rsidR="00D42DBB" w:rsidRPr="00B47D71" w:rsidRDefault="00D42DBB" w:rsidP="00CA65A2">
            <w:r w:rsidRPr="00B47D71">
              <w:t>Denise</w:t>
            </w:r>
          </w:p>
        </w:tc>
        <w:tc>
          <w:tcPr>
            <w:tcW w:w="2693" w:type="dxa"/>
          </w:tcPr>
          <w:p w14:paraId="15E2F61B" w14:textId="77777777" w:rsidR="00D42DBB" w:rsidRPr="00B47D71" w:rsidRDefault="00D42DBB" w:rsidP="00CA65A2"/>
        </w:tc>
        <w:tc>
          <w:tcPr>
            <w:tcW w:w="3686" w:type="dxa"/>
          </w:tcPr>
          <w:p w14:paraId="3F0835C9" w14:textId="77777777" w:rsidR="00D42DBB" w:rsidRPr="00B47D71" w:rsidRDefault="00D42DBB" w:rsidP="00CA65A2"/>
        </w:tc>
      </w:tr>
      <w:tr w:rsidR="00D42DBB" w:rsidRPr="00B47D71" w14:paraId="407C0D31" w14:textId="77777777" w:rsidTr="00CA65A2">
        <w:trPr>
          <w:trHeight w:val="300"/>
        </w:trPr>
        <w:tc>
          <w:tcPr>
            <w:tcW w:w="1560" w:type="dxa"/>
          </w:tcPr>
          <w:p w14:paraId="733AB26F" w14:textId="77777777" w:rsidR="00D42DBB" w:rsidRPr="00B47D71" w:rsidRDefault="00D42DBB" w:rsidP="00CA65A2"/>
        </w:tc>
        <w:tc>
          <w:tcPr>
            <w:tcW w:w="5098" w:type="dxa"/>
          </w:tcPr>
          <w:p w14:paraId="2DDC4855" w14:textId="77777777" w:rsidR="00D42DBB" w:rsidRPr="00B47D71" w:rsidRDefault="00D42DBB" w:rsidP="00CA65A2">
            <w:r w:rsidRPr="00B47D71">
              <w:t>Projectuitleg en doelen</w:t>
            </w:r>
          </w:p>
        </w:tc>
        <w:tc>
          <w:tcPr>
            <w:tcW w:w="1417" w:type="dxa"/>
          </w:tcPr>
          <w:p w14:paraId="76CFB007" w14:textId="77777777" w:rsidR="00D42DBB" w:rsidRPr="00B47D71" w:rsidRDefault="00D42DBB" w:rsidP="00CA65A2">
            <w:r w:rsidRPr="00B47D71">
              <w:t>Pieter</w:t>
            </w:r>
          </w:p>
        </w:tc>
        <w:tc>
          <w:tcPr>
            <w:tcW w:w="2693" w:type="dxa"/>
          </w:tcPr>
          <w:p w14:paraId="18A103DE" w14:textId="77777777" w:rsidR="00D42DBB" w:rsidRPr="00B47D71" w:rsidRDefault="00D42DBB" w:rsidP="00CA65A2"/>
        </w:tc>
        <w:tc>
          <w:tcPr>
            <w:tcW w:w="3686" w:type="dxa"/>
          </w:tcPr>
          <w:p w14:paraId="741E10EB" w14:textId="77777777" w:rsidR="00D42DBB" w:rsidRPr="00B47D71" w:rsidRDefault="00D42DBB" w:rsidP="00CA65A2"/>
        </w:tc>
      </w:tr>
      <w:tr w:rsidR="00D42DBB" w:rsidRPr="00B47D71" w14:paraId="77F56724" w14:textId="77777777" w:rsidTr="00CA65A2">
        <w:trPr>
          <w:trHeight w:val="300"/>
        </w:trPr>
        <w:tc>
          <w:tcPr>
            <w:tcW w:w="1560" w:type="dxa"/>
          </w:tcPr>
          <w:p w14:paraId="7212FA86" w14:textId="77777777" w:rsidR="00D42DBB" w:rsidRPr="00B47D71" w:rsidRDefault="00D42DBB" w:rsidP="00CA65A2"/>
        </w:tc>
        <w:tc>
          <w:tcPr>
            <w:tcW w:w="5098" w:type="dxa"/>
          </w:tcPr>
          <w:p w14:paraId="5D21CBD5" w14:textId="77777777" w:rsidR="00D42DBB" w:rsidRPr="00B47D71" w:rsidRDefault="00D42DBB" w:rsidP="00CA65A2">
            <w:r w:rsidRPr="00B47D71">
              <w:t>Vragen en reacties</w:t>
            </w:r>
          </w:p>
        </w:tc>
        <w:tc>
          <w:tcPr>
            <w:tcW w:w="1417" w:type="dxa"/>
          </w:tcPr>
          <w:p w14:paraId="74958C9B" w14:textId="77777777" w:rsidR="00D42DBB" w:rsidRPr="00B47D71" w:rsidRDefault="00D42DBB" w:rsidP="00CA65A2"/>
        </w:tc>
        <w:tc>
          <w:tcPr>
            <w:tcW w:w="2693" w:type="dxa"/>
          </w:tcPr>
          <w:p w14:paraId="28401B88" w14:textId="77777777" w:rsidR="00D42DBB" w:rsidRPr="00B47D71" w:rsidRDefault="00D42DBB" w:rsidP="00CA65A2"/>
        </w:tc>
        <w:tc>
          <w:tcPr>
            <w:tcW w:w="3686" w:type="dxa"/>
          </w:tcPr>
          <w:p w14:paraId="3E6D08BF" w14:textId="77777777" w:rsidR="00D42DBB" w:rsidRPr="00B47D71" w:rsidRDefault="00D42DBB" w:rsidP="00CA65A2">
            <w:r w:rsidRPr="00B47D71">
              <w:t>Luister naar iedereen: waar zitten valkuilen? Waar zit weerstand?</w:t>
            </w:r>
          </w:p>
        </w:tc>
      </w:tr>
      <w:tr w:rsidR="00D42DBB" w:rsidRPr="00B47D71" w14:paraId="7EF2CAA1" w14:textId="77777777" w:rsidTr="00CA65A2">
        <w:trPr>
          <w:trHeight w:val="300"/>
        </w:trPr>
        <w:tc>
          <w:tcPr>
            <w:tcW w:w="1560" w:type="dxa"/>
          </w:tcPr>
          <w:p w14:paraId="1C82D587" w14:textId="77777777" w:rsidR="00D42DBB" w:rsidRPr="00B47D71" w:rsidRDefault="00D42DBB" w:rsidP="00CA65A2"/>
        </w:tc>
        <w:tc>
          <w:tcPr>
            <w:tcW w:w="5098" w:type="dxa"/>
          </w:tcPr>
          <w:p w14:paraId="624662D9" w14:textId="77777777" w:rsidR="00D42DBB" w:rsidRPr="00B47D71" w:rsidRDefault="00D42DBB" w:rsidP="00CA65A2">
            <w:r w:rsidRPr="00B47D71">
              <w:t>Korte pauze</w:t>
            </w:r>
          </w:p>
        </w:tc>
        <w:tc>
          <w:tcPr>
            <w:tcW w:w="1417" w:type="dxa"/>
          </w:tcPr>
          <w:p w14:paraId="414B119F" w14:textId="77777777" w:rsidR="00D42DBB" w:rsidRPr="00B47D71" w:rsidRDefault="00D42DBB" w:rsidP="00CA65A2">
            <w:r w:rsidRPr="00B47D71">
              <w:t>Iedereen</w:t>
            </w:r>
          </w:p>
        </w:tc>
        <w:tc>
          <w:tcPr>
            <w:tcW w:w="2693" w:type="dxa"/>
          </w:tcPr>
          <w:p w14:paraId="77EFE516" w14:textId="77777777" w:rsidR="00D42DBB" w:rsidRPr="00B47D71" w:rsidRDefault="00D42DBB" w:rsidP="00CA65A2"/>
        </w:tc>
        <w:tc>
          <w:tcPr>
            <w:tcW w:w="3686" w:type="dxa"/>
          </w:tcPr>
          <w:p w14:paraId="49348583" w14:textId="77777777" w:rsidR="00D42DBB" w:rsidRPr="00B47D71" w:rsidRDefault="00D42DBB" w:rsidP="00CA65A2"/>
        </w:tc>
      </w:tr>
      <w:tr w:rsidR="00D42DBB" w:rsidRPr="00B47D71" w14:paraId="38180A05" w14:textId="77777777" w:rsidTr="00CA65A2">
        <w:trPr>
          <w:trHeight w:val="300"/>
        </w:trPr>
        <w:tc>
          <w:tcPr>
            <w:tcW w:w="1560" w:type="dxa"/>
          </w:tcPr>
          <w:p w14:paraId="43546CBD" w14:textId="77777777" w:rsidR="00D42DBB" w:rsidRPr="00B47D71" w:rsidRDefault="00D42DBB" w:rsidP="00CA65A2"/>
        </w:tc>
        <w:tc>
          <w:tcPr>
            <w:tcW w:w="5098" w:type="dxa"/>
          </w:tcPr>
          <w:p w14:paraId="18DC5805" w14:textId="77777777" w:rsidR="00D42DBB" w:rsidRPr="00B47D71" w:rsidRDefault="00D42DBB" w:rsidP="00CA65A2">
            <w:r w:rsidRPr="00B47D71">
              <w:t>Uitleg teamcanvas</w:t>
            </w:r>
          </w:p>
        </w:tc>
        <w:tc>
          <w:tcPr>
            <w:tcW w:w="1417" w:type="dxa"/>
          </w:tcPr>
          <w:p w14:paraId="5829649F" w14:textId="77777777" w:rsidR="00D42DBB" w:rsidRPr="00B47D71" w:rsidRDefault="00D42DBB" w:rsidP="00CA65A2">
            <w:r w:rsidRPr="00B47D71">
              <w:t>Pieter</w:t>
            </w:r>
          </w:p>
        </w:tc>
        <w:tc>
          <w:tcPr>
            <w:tcW w:w="2693" w:type="dxa"/>
          </w:tcPr>
          <w:p w14:paraId="4706196E" w14:textId="77777777" w:rsidR="00D42DBB" w:rsidRPr="00B47D71" w:rsidRDefault="00D42DBB" w:rsidP="00CA65A2"/>
        </w:tc>
        <w:tc>
          <w:tcPr>
            <w:tcW w:w="3686" w:type="dxa"/>
          </w:tcPr>
          <w:p w14:paraId="500A597E" w14:textId="77777777" w:rsidR="00D42DBB" w:rsidRPr="00B47D71" w:rsidRDefault="00D42DBB" w:rsidP="00CA65A2"/>
        </w:tc>
      </w:tr>
      <w:tr w:rsidR="00D42DBB" w:rsidRPr="00B47D71" w14:paraId="221B2A23" w14:textId="77777777" w:rsidTr="00CA65A2">
        <w:trPr>
          <w:trHeight w:val="300"/>
        </w:trPr>
        <w:tc>
          <w:tcPr>
            <w:tcW w:w="1560" w:type="dxa"/>
          </w:tcPr>
          <w:p w14:paraId="0D453417" w14:textId="77777777" w:rsidR="00D42DBB" w:rsidRPr="00B47D71" w:rsidRDefault="00D42DBB" w:rsidP="00CA65A2"/>
        </w:tc>
        <w:tc>
          <w:tcPr>
            <w:tcW w:w="5098" w:type="dxa"/>
          </w:tcPr>
          <w:p w14:paraId="32EC1AC4" w14:textId="77777777" w:rsidR="00D42DBB" w:rsidRPr="00B47D71" w:rsidRDefault="00D42DBB" w:rsidP="00CA65A2">
            <w:r w:rsidRPr="00B47D71">
              <w:t>Aan de slag: teamcanvas</w:t>
            </w:r>
          </w:p>
        </w:tc>
        <w:tc>
          <w:tcPr>
            <w:tcW w:w="1417" w:type="dxa"/>
          </w:tcPr>
          <w:p w14:paraId="26CBA4D3" w14:textId="77777777" w:rsidR="00D42DBB" w:rsidRPr="00B47D71" w:rsidRDefault="00D42DBB" w:rsidP="00CA65A2">
            <w:r w:rsidRPr="00B47D71">
              <w:t>Iedereen</w:t>
            </w:r>
          </w:p>
        </w:tc>
        <w:tc>
          <w:tcPr>
            <w:tcW w:w="2693" w:type="dxa"/>
          </w:tcPr>
          <w:p w14:paraId="6D7F0166" w14:textId="77777777" w:rsidR="00D42DBB" w:rsidRPr="00B47D71" w:rsidRDefault="00D42DBB" w:rsidP="00CA65A2"/>
        </w:tc>
        <w:tc>
          <w:tcPr>
            <w:tcW w:w="3686" w:type="dxa"/>
          </w:tcPr>
          <w:p w14:paraId="3C65A296" w14:textId="77777777" w:rsidR="00D42DBB" w:rsidRPr="00B47D71" w:rsidRDefault="00D42DBB" w:rsidP="00CA65A2">
            <w:r w:rsidRPr="00B47D71">
              <w:t>Opdrachtgever hoort hier ook bij te zijn</w:t>
            </w:r>
          </w:p>
        </w:tc>
      </w:tr>
      <w:tr w:rsidR="00D42DBB" w:rsidRPr="00B47D71" w14:paraId="77BE95E5" w14:textId="77777777" w:rsidTr="00CA65A2">
        <w:trPr>
          <w:trHeight w:val="300"/>
        </w:trPr>
        <w:tc>
          <w:tcPr>
            <w:tcW w:w="1560" w:type="dxa"/>
          </w:tcPr>
          <w:p w14:paraId="072C4BCC" w14:textId="77777777" w:rsidR="00D42DBB" w:rsidRPr="00B47D71" w:rsidRDefault="00D42DBB" w:rsidP="00CA65A2"/>
        </w:tc>
        <w:tc>
          <w:tcPr>
            <w:tcW w:w="5098" w:type="dxa"/>
          </w:tcPr>
          <w:p w14:paraId="496484BC" w14:textId="77777777" w:rsidR="00D42DBB" w:rsidRPr="00B47D71" w:rsidRDefault="00D42DBB" w:rsidP="00CA65A2">
            <w:r w:rsidRPr="00B47D71">
              <w:t>Samenvatting van de afspraken en vervolgstappen</w:t>
            </w:r>
          </w:p>
        </w:tc>
        <w:tc>
          <w:tcPr>
            <w:tcW w:w="1417" w:type="dxa"/>
          </w:tcPr>
          <w:p w14:paraId="3044FFE8" w14:textId="77777777" w:rsidR="00D42DBB" w:rsidRPr="00B47D71" w:rsidRDefault="00D42DBB" w:rsidP="00CA65A2">
            <w:r w:rsidRPr="00B47D71">
              <w:t>Pieter</w:t>
            </w:r>
          </w:p>
        </w:tc>
        <w:tc>
          <w:tcPr>
            <w:tcW w:w="2693" w:type="dxa"/>
          </w:tcPr>
          <w:p w14:paraId="621A386D" w14:textId="77777777" w:rsidR="00D42DBB" w:rsidRPr="00B47D71" w:rsidRDefault="00D42DBB" w:rsidP="00CA65A2"/>
        </w:tc>
        <w:tc>
          <w:tcPr>
            <w:tcW w:w="3686" w:type="dxa"/>
          </w:tcPr>
          <w:p w14:paraId="22F3A2F0" w14:textId="77777777" w:rsidR="00D42DBB" w:rsidRPr="00B47D71" w:rsidRDefault="00D42DBB" w:rsidP="00CA65A2"/>
        </w:tc>
      </w:tr>
      <w:tr w:rsidR="00D42DBB" w:rsidRPr="00B47D71" w14:paraId="222EC060" w14:textId="77777777" w:rsidTr="00CA65A2">
        <w:trPr>
          <w:trHeight w:val="300"/>
        </w:trPr>
        <w:tc>
          <w:tcPr>
            <w:tcW w:w="1560" w:type="dxa"/>
          </w:tcPr>
          <w:p w14:paraId="658961AF" w14:textId="77777777" w:rsidR="00D42DBB" w:rsidRPr="00B47D71" w:rsidRDefault="00D42DBB" w:rsidP="00CA65A2"/>
        </w:tc>
        <w:tc>
          <w:tcPr>
            <w:tcW w:w="5098" w:type="dxa"/>
          </w:tcPr>
          <w:p w14:paraId="62755B33" w14:textId="77777777" w:rsidR="00D42DBB" w:rsidRPr="00B47D71" w:rsidRDefault="00D42DBB" w:rsidP="00CA65A2">
            <w:r w:rsidRPr="00B47D71">
              <w:t>Bedanken en afsluiten</w:t>
            </w:r>
          </w:p>
        </w:tc>
        <w:tc>
          <w:tcPr>
            <w:tcW w:w="1417" w:type="dxa"/>
          </w:tcPr>
          <w:p w14:paraId="4B38B18E" w14:textId="77777777" w:rsidR="00D42DBB" w:rsidRPr="00B47D71" w:rsidRDefault="00D42DBB" w:rsidP="00CA65A2">
            <w:r w:rsidRPr="00B47D71">
              <w:t>Denise</w:t>
            </w:r>
          </w:p>
        </w:tc>
        <w:tc>
          <w:tcPr>
            <w:tcW w:w="2693" w:type="dxa"/>
          </w:tcPr>
          <w:p w14:paraId="5900825B" w14:textId="77777777" w:rsidR="00D42DBB" w:rsidRPr="00B47D71" w:rsidRDefault="00D42DBB" w:rsidP="00CA65A2"/>
        </w:tc>
        <w:tc>
          <w:tcPr>
            <w:tcW w:w="3686" w:type="dxa"/>
          </w:tcPr>
          <w:p w14:paraId="0395BADF" w14:textId="77777777" w:rsidR="00D42DBB" w:rsidRPr="00B47D71" w:rsidRDefault="00D42DBB" w:rsidP="00CA65A2">
            <w:r w:rsidRPr="00B47D71">
              <w:t>Eventueel vragen of bij vervolgbijenkomsten de huidige dag een goede is om door te plannen. Dit scheelt een hoop geregel.</w:t>
            </w:r>
          </w:p>
        </w:tc>
      </w:tr>
    </w:tbl>
    <w:p w14:paraId="7696E1A9" w14:textId="77777777" w:rsidR="00D42DBB" w:rsidRDefault="00D42DBB" w:rsidP="00D42DBB"/>
    <w:p w14:paraId="1E44151C" w14:textId="77777777" w:rsidR="00B00484" w:rsidRDefault="00B00484" w:rsidP="00B00484">
      <w:pPr>
        <w:spacing w:before="0" w:after="160" w:line="278" w:lineRule="auto"/>
      </w:pPr>
    </w:p>
    <w:p w14:paraId="2B6E2069" w14:textId="77777777" w:rsidR="00B00484" w:rsidRDefault="00B00484" w:rsidP="00B00484">
      <w:pPr>
        <w:spacing w:before="0" w:after="160" w:line="278" w:lineRule="auto"/>
      </w:pPr>
    </w:p>
    <w:p w14:paraId="34E9B704" w14:textId="590116F8" w:rsidR="00B00484" w:rsidRPr="000D6F33" w:rsidRDefault="00B00484" w:rsidP="00B00484">
      <w:pPr>
        <w:spacing w:before="0" w:after="160" w:line="278" w:lineRule="auto"/>
        <w:sectPr w:rsidR="00B00484" w:rsidRPr="000D6F33" w:rsidSect="00AF4752">
          <w:headerReference w:type="even" r:id="rId11"/>
          <w:headerReference w:type="default" r:id="rId12"/>
          <w:footerReference w:type="even" r:id="rId13"/>
          <w:footerReference w:type="default" r:id="rId14"/>
          <w:headerReference w:type="first" r:id="rId15"/>
          <w:footerReference w:type="first" r:id="rId16"/>
          <w:type w:val="continuous"/>
          <w:pgSz w:w="16838" w:h="11906" w:orient="landscape"/>
          <w:pgMar w:top="1418" w:right="1418" w:bottom="1418" w:left="1418" w:header="709" w:footer="709" w:gutter="0"/>
          <w:cols w:space="708"/>
          <w:formProt w:val="0"/>
          <w:docGrid w:linePitch="360"/>
        </w:sectPr>
      </w:pPr>
    </w:p>
    <w:p w14:paraId="56A2F3AE"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32602D95" wp14:editId="2EC17D87">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7"/>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8">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7"/>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6655534C"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21"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2"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21"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3"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4"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446B50D3"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5" w:history="1">
        <w:r w:rsidRPr="004248AC">
          <w:rPr>
            <w:rStyle w:val="Hyperlink"/>
            <w:rFonts w:eastAsiaTheme="majorEastAsia"/>
            <w:color w:val="ED027E"/>
            <w:szCs w:val="20"/>
          </w:rPr>
          <w:t>InnovatieRoute</w:t>
        </w:r>
      </w:hyperlink>
      <w:r>
        <w:t>.</w:t>
      </w:r>
      <w:r w:rsidR="00F563E9">
        <w:rPr>
          <w:rFonts w:eastAsiaTheme="majorEastAsia"/>
        </w:rPr>
        <w:br/>
      </w:r>
    </w:p>
    <w:p w14:paraId="640876BB" w14:textId="77777777" w:rsidR="006D6009" w:rsidRPr="00F428BA" w:rsidRDefault="006D6009" w:rsidP="006D6009">
      <w:pPr>
        <w:pStyle w:val="Kop2"/>
        <w:rPr>
          <w:sz w:val="32"/>
          <w:szCs w:val="32"/>
        </w:rPr>
      </w:pPr>
      <w:r w:rsidRPr="00B63615">
        <w:t xml:space="preserve">Jaar van publicatie </w:t>
      </w:r>
    </w:p>
    <w:p w14:paraId="33BFDA19"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621EB5B7"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4FF97A0F" wp14:editId="30CC7F5F">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7"/>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8">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7"/>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40BD609E"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21"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2"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21"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3"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4"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4F2E1601"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360F0D1D"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7A76E8D3"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3ECED7F2"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6"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203F2AF8" w14:textId="77777777"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7"/>
      <w:footerReference w:type="default" r:id="rId28"/>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8E1F0B" w14:textId="77777777" w:rsidR="005E57C5" w:rsidRDefault="005E57C5" w:rsidP="00E9176F">
      <w:r>
        <w:separator/>
      </w:r>
    </w:p>
  </w:endnote>
  <w:endnote w:type="continuationSeparator" w:id="0">
    <w:p w14:paraId="0509035E" w14:textId="77777777" w:rsidR="005E57C5" w:rsidRDefault="005E57C5"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2018373037"/>
      <w:docPartObj>
        <w:docPartGallery w:val="Page Numbers (Bottom of Page)"/>
        <w:docPartUnique/>
      </w:docPartObj>
    </w:sdtPr>
    <w:sdtEndPr>
      <w:rPr>
        <w:rStyle w:val="Paginanummer"/>
      </w:rPr>
    </w:sdtEndPr>
    <w:sdtContent>
      <w:p w14:paraId="46FA4CB8" w14:textId="77777777" w:rsidR="000D6F33" w:rsidRDefault="000D6F33"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0B5E18B9" w14:textId="77777777" w:rsidR="000D6F33" w:rsidRDefault="000D6F33"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015E1" w14:textId="77777777" w:rsidR="000D6F33" w:rsidRDefault="000D6F33" w:rsidP="00E9176F">
    <w:pPr>
      <w:pStyle w:val="Voettekst"/>
      <w:rPr>
        <w:rStyle w:val="Paginanummer"/>
      </w:rPr>
    </w:pPr>
    <w:r>
      <w:rPr>
        <w:noProof/>
      </w:rPr>
      <mc:AlternateContent>
        <mc:Choice Requires="wps">
          <w:drawing>
            <wp:anchor distT="0" distB="0" distL="114300" distR="114300" simplePos="0" relativeHeight="251668992" behindDoc="0" locked="0" layoutInCell="1" allowOverlap="1" wp14:anchorId="4832B459" wp14:editId="5C3D9179">
              <wp:simplePos x="0" y="0"/>
              <wp:positionH relativeFrom="column">
                <wp:posOffset>-572625</wp:posOffset>
              </wp:positionH>
              <wp:positionV relativeFrom="paragraph">
                <wp:posOffset>200188</wp:posOffset>
              </wp:positionV>
              <wp:extent cx="5511567" cy="377505"/>
              <wp:effectExtent l="0" t="0" r="0" b="0"/>
              <wp:wrapNone/>
              <wp:docPr id="2009465611"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16DD54D9" w14:textId="21F0F2A7" w:rsidR="000D6F33" w:rsidRPr="00814662" w:rsidRDefault="00AF4752" w:rsidP="00F05C53">
                          <w:pPr>
                            <w:rPr>
                              <w:color w:val="000000" w:themeColor="text1"/>
                              <w:sz w:val="16"/>
                              <w:szCs w:val="16"/>
                            </w:rPr>
                          </w:pPr>
                          <w:r>
                            <w:rPr>
                              <w:color w:val="000000" w:themeColor="text1"/>
                              <w:sz w:val="16"/>
                              <w:szCs w:val="16"/>
                            </w:rPr>
                            <w:t>Voorbereiding inclusieve bijeenkomsten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32B459" id="_x0000_t202" coordsize="21600,21600" o:spt="202" path="m,l,21600r21600,l21600,xe">
              <v:stroke joinstyle="miter"/>
              <v:path gradientshapeok="t" o:connecttype="rect"/>
            </v:shapetype>
            <v:shape id="Tekstvak 7" o:spid="_x0000_s1026" type="#_x0000_t202" style="position:absolute;margin-left:-45.1pt;margin-top:15.75pt;width:434pt;height:29.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16DD54D9" w14:textId="21F0F2A7" w:rsidR="000D6F33" w:rsidRPr="00814662" w:rsidRDefault="00AF4752" w:rsidP="00F05C53">
                    <w:pPr>
                      <w:rPr>
                        <w:color w:val="000000" w:themeColor="text1"/>
                        <w:sz w:val="16"/>
                        <w:szCs w:val="16"/>
                      </w:rPr>
                    </w:pPr>
                    <w:r>
                      <w:rPr>
                        <w:color w:val="000000" w:themeColor="text1"/>
                        <w:sz w:val="16"/>
                        <w:szCs w:val="16"/>
                      </w:rPr>
                      <w:t>Voorbereiding inclusieve bijeenkomsten</w:t>
                    </w:r>
                  </w:p>
                </w:txbxContent>
              </v:textbox>
            </v:shape>
          </w:pict>
        </mc:Fallback>
      </mc:AlternateContent>
    </w:r>
  </w:p>
  <w:sdt>
    <w:sdtPr>
      <w:rPr>
        <w:rStyle w:val="Paginanummer"/>
      </w:rPr>
      <w:id w:val="-456719410"/>
      <w:docPartObj>
        <w:docPartGallery w:val="Page Numbers (Bottom of Page)"/>
        <w:docPartUnique/>
      </w:docPartObj>
    </w:sdtPr>
    <w:sdtEndPr>
      <w:rPr>
        <w:rStyle w:val="Paginanummer"/>
        <w:sz w:val="16"/>
        <w:szCs w:val="16"/>
      </w:rPr>
    </w:sdtEndPr>
    <w:sdtContent>
      <w:p w14:paraId="23D42A6A" w14:textId="77777777" w:rsidR="000D6F33" w:rsidRPr="009F3CEC" w:rsidRDefault="000D6F33" w:rsidP="00B00484">
        <w:pPr>
          <w:pStyle w:val="Voettekst"/>
          <w:framePr w:w="305" w:h="463" w:hRule="exact" w:wrap="none" w:vAnchor="text" w:hAnchor="page" w:x="15436" w:y="146"/>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1D6BD789" w14:textId="2ECD0807" w:rsidR="000D6F33" w:rsidRPr="00057360" w:rsidRDefault="000D02CA" w:rsidP="00E9176F">
    <w:pPr>
      <w:pStyle w:val="Voettekst"/>
    </w:pPr>
    <w:r>
      <w:rPr>
        <w:noProof/>
        <w14:ligatures w14:val="standardContextual"/>
      </w:rPr>
      <mc:AlternateContent>
        <mc:Choice Requires="wps">
          <w:drawing>
            <wp:anchor distT="0" distB="0" distL="114300" distR="114300" simplePos="0" relativeHeight="251680768" behindDoc="0" locked="0" layoutInCell="1" allowOverlap="1" wp14:anchorId="0596BDD4" wp14:editId="1C4BE8C6">
              <wp:simplePos x="0" y="0"/>
              <wp:positionH relativeFrom="page">
                <wp:posOffset>-19050</wp:posOffset>
              </wp:positionH>
              <wp:positionV relativeFrom="page">
                <wp:posOffset>7286625</wp:posOffset>
              </wp:positionV>
              <wp:extent cx="11087100" cy="276128"/>
              <wp:effectExtent l="0" t="0" r="0" b="0"/>
              <wp:wrapNone/>
              <wp:docPr id="1907389344" name="Rechthoek 3"/>
              <wp:cNvGraphicFramePr/>
              <a:graphic xmlns:a="http://schemas.openxmlformats.org/drawingml/2006/main">
                <a:graphicData uri="http://schemas.microsoft.com/office/word/2010/wordprocessingShape">
                  <wps:wsp>
                    <wps:cNvSpPr/>
                    <wps:spPr>
                      <a:xfrm>
                        <a:off x="0" y="0"/>
                        <a:ext cx="11087100"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0DACC" id="Rechthoek 3" o:spid="_x0000_s1026" style="position:absolute;margin-left:-1.5pt;margin-top:573.75pt;width:873pt;height:21.7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" fillcolor="#e9841d" stroked="f" strokeweight="1.5pt">
              <v:fill color2="#ed027e" angle="90" colors="0 #e9841d;46531f #ed027e" focus="100%" type="gradient">
                <o:fill v:ext="view" type="gradientUnscaled"/>
              </v:fill>
              <w10:wrap anchorx="page" anchory="page"/>
            </v:rect>
          </w:pict>
        </mc:Fallback>
      </mc:AlternateContent>
    </w:r>
    <w:r w:rsidR="000D6F33">
      <w:rPr>
        <w:noProof/>
        <w14:ligatures w14:val="standardContextual"/>
      </w:rPr>
      <mc:AlternateContent>
        <mc:Choice Requires="wps">
          <w:drawing>
            <wp:anchor distT="0" distB="0" distL="114300" distR="114300" simplePos="0" relativeHeight="251662848" behindDoc="0" locked="0" layoutInCell="1" allowOverlap="1" wp14:anchorId="4102B250" wp14:editId="1F7F7B5C">
              <wp:simplePos x="0" y="0"/>
              <wp:positionH relativeFrom="column">
                <wp:posOffset>-894918</wp:posOffset>
              </wp:positionH>
              <wp:positionV relativeFrom="page">
                <wp:posOffset>10443210</wp:posOffset>
              </wp:positionV>
              <wp:extent cx="7577846" cy="276128"/>
              <wp:effectExtent l="0" t="0" r="4445" b="3810"/>
              <wp:wrapNone/>
              <wp:docPr id="1426296802"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09927" id="Rechthoek 3" o:spid="_x0000_s1026" style="position:absolute;margin-left:-70.45pt;margin-top:822.3pt;width:596.7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1BF44" w14:textId="77777777" w:rsidR="000D02CA" w:rsidRDefault="000D02CA">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B5DB4"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4D36E0EC" wp14:editId="4D5FA1B0">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769C75"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68CAC29D" wp14:editId="4598ED88">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09664"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914B62" w14:textId="77777777" w:rsidR="005E57C5" w:rsidRDefault="005E57C5" w:rsidP="00E9176F">
      <w:r>
        <w:separator/>
      </w:r>
    </w:p>
  </w:footnote>
  <w:footnote w:type="continuationSeparator" w:id="0">
    <w:p w14:paraId="4BA80035" w14:textId="77777777" w:rsidR="005E57C5" w:rsidRDefault="005E57C5"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DD58A" w14:textId="77777777" w:rsidR="000D02CA" w:rsidRDefault="000D02CA">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1B485" w14:textId="783F487E" w:rsidR="000D6F33" w:rsidRDefault="00C51D18">
    <w:pPr>
      <w:pStyle w:val="Koptekst"/>
    </w:pPr>
    <w:r>
      <w:rPr>
        <w:noProof/>
      </w:rPr>
      <w:drawing>
        <wp:anchor distT="0" distB="0" distL="114300" distR="114300" simplePos="0" relativeHeight="251655680" behindDoc="0" locked="0" layoutInCell="1" allowOverlap="1" wp14:anchorId="0312515D" wp14:editId="0AB9D0EF">
          <wp:simplePos x="0" y="0"/>
          <wp:positionH relativeFrom="column">
            <wp:posOffset>8376920</wp:posOffset>
          </wp:positionH>
          <wp:positionV relativeFrom="paragraph">
            <wp:posOffset>-193040</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3B265" w14:textId="77777777" w:rsidR="000D6F33" w:rsidRDefault="000D6F33" w:rsidP="00E9176F">
    <w:pPr>
      <w:pStyle w:val="Koptekst"/>
    </w:pPr>
  </w:p>
  <w:p w14:paraId="6AEF724E" w14:textId="77777777" w:rsidR="000D6F33" w:rsidRDefault="000D6F33" w:rsidP="00E9176F">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1914F"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522C01"/>
    <w:multiLevelType w:val="hybridMultilevel"/>
    <w:tmpl w:val="842E6B4E"/>
    <w:lvl w:ilvl="0" w:tplc="202A3F26">
      <w:start w:val="1"/>
      <w:numFmt w:val="bullet"/>
      <w:lvlText w:val="-"/>
      <w:lvlJc w:val="left"/>
      <w:pPr>
        <w:ind w:left="360" w:hanging="360"/>
      </w:pPr>
      <w:rPr>
        <w:rFonts w:ascii="Aptos" w:hAnsi="Aptos" w:hint="default"/>
      </w:rPr>
    </w:lvl>
    <w:lvl w:ilvl="1" w:tplc="147C2AF6">
      <w:start w:val="1"/>
      <w:numFmt w:val="bullet"/>
      <w:lvlText w:val="o"/>
      <w:lvlJc w:val="left"/>
      <w:pPr>
        <w:ind w:left="1080" w:hanging="360"/>
      </w:pPr>
      <w:rPr>
        <w:rFonts w:ascii="Courier New" w:hAnsi="Courier New" w:hint="default"/>
      </w:rPr>
    </w:lvl>
    <w:lvl w:ilvl="2" w:tplc="6D8042F2">
      <w:start w:val="1"/>
      <w:numFmt w:val="bullet"/>
      <w:lvlText w:val=""/>
      <w:lvlJc w:val="left"/>
      <w:pPr>
        <w:ind w:left="1800" w:hanging="360"/>
      </w:pPr>
      <w:rPr>
        <w:rFonts w:ascii="Wingdings" w:hAnsi="Wingdings" w:hint="default"/>
      </w:rPr>
    </w:lvl>
    <w:lvl w:ilvl="3" w:tplc="9208C98C">
      <w:start w:val="1"/>
      <w:numFmt w:val="bullet"/>
      <w:lvlText w:val=""/>
      <w:lvlJc w:val="left"/>
      <w:pPr>
        <w:ind w:left="2520" w:hanging="360"/>
      </w:pPr>
      <w:rPr>
        <w:rFonts w:ascii="Symbol" w:hAnsi="Symbol" w:hint="default"/>
      </w:rPr>
    </w:lvl>
    <w:lvl w:ilvl="4" w:tplc="B3EE253E">
      <w:start w:val="1"/>
      <w:numFmt w:val="bullet"/>
      <w:lvlText w:val="o"/>
      <w:lvlJc w:val="left"/>
      <w:pPr>
        <w:ind w:left="3240" w:hanging="360"/>
      </w:pPr>
      <w:rPr>
        <w:rFonts w:ascii="Courier New" w:hAnsi="Courier New" w:hint="default"/>
      </w:rPr>
    </w:lvl>
    <w:lvl w:ilvl="5" w:tplc="06DEAAD0">
      <w:start w:val="1"/>
      <w:numFmt w:val="bullet"/>
      <w:lvlText w:val=""/>
      <w:lvlJc w:val="left"/>
      <w:pPr>
        <w:ind w:left="3960" w:hanging="360"/>
      </w:pPr>
      <w:rPr>
        <w:rFonts w:ascii="Wingdings" w:hAnsi="Wingdings" w:hint="default"/>
      </w:rPr>
    </w:lvl>
    <w:lvl w:ilvl="6" w:tplc="8A16F26A">
      <w:start w:val="1"/>
      <w:numFmt w:val="bullet"/>
      <w:lvlText w:val=""/>
      <w:lvlJc w:val="left"/>
      <w:pPr>
        <w:ind w:left="4680" w:hanging="360"/>
      </w:pPr>
      <w:rPr>
        <w:rFonts w:ascii="Symbol" w:hAnsi="Symbol" w:hint="default"/>
      </w:rPr>
    </w:lvl>
    <w:lvl w:ilvl="7" w:tplc="79B22118">
      <w:start w:val="1"/>
      <w:numFmt w:val="bullet"/>
      <w:lvlText w:val="o"/>
      <w:lvlJc w:val="left"/>
      <w:pPr>
        <w:ind w:left="5400" w:hanging="360"/>
      </w:pPr>
      <w:rPr>
        <w:rFonts w:ascii="Courier New" w:hAnsi="Courier New" w:hint="default"/>
      </w:rPr>
    </w:lvl>
    <w:lvl w:ilvl="8" w:tplc="0E541660">
      <w:start w:val="1"/>
      <w:numFmt w:val="bullet"/>
      <w:lvlText w:val=""/>
      <w:lvlJc w:val="left"/>
      <w:pPr>
        <w:ind w:left="6120" w:hanging="360"/>
      </w:pPr>
      <w:rPr>
        <w:rFonts w:ascii="Wingdings" w:hAnsi="Wingdings" w:hint="default"/>
      </w:rPr>
    </w:lvl>
  </w:abstractNum>
  <w:abstractNum w:abstractNumId="1"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852912737">
    <w:abstractNumId w:val="1"/>
  </w:num>
  <w:num w:numId="2" w16cid:durableId="25913969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WZluYgllX0OWup7eN802Z3q52hf3PIw8vZ9PXa4nD/JkLr5WVXZTDRdx+dK5wMlGqywwelqRWcVB4vKX1db70A==" w:salt="v8b79XDvL3NK2h2S7ji9EA=="/>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0B6C"/>
    <w:rsid w:val="00032EAA"/>
    <w:rsid w:val="000425DE"/>
    <w:rsid w:val="00057360"/>
    <w:rsid w:val="0005769C"/>
    <w:rsid w:val="00061FE3"/>
    <w:rsid w:val="00084DE4"/>
    <w:rsid w:val="000929F4"/>
    <w:rsid w:val="000A26AB"/>
    <w:rsid w:val="000D02CA"/>
    <w:rsid w:val="000D6F33"/>
    <w:rsid w:val="000F4DB7"/>
    <w:rsid w:val="001040B4"/>
    <w:rsid w:val="001122AA"/>
    <w:rsid w:val="00130538"/>
    <w:rsid w:val="00166677"/>
    <w:rsid w:val="00172A73"/>
    <w:rsid w:val="00173FBC"/>
    <w:rsid w:val="00194357"/>
    <w:rsid w:val="001A3BF5"/>
    <w:rsid w:val="001B4842"/>
    <w:rsid w:val="001E4774"/>
    <w:rsid w:val="001E6847"/>
    <w:rsid w:val="001F0AA4"/>
    <w:rsid w:val="001F5423"/>
    <w:rsid w:val="00244E52"/>
    <w:rsid w:val="00252F3F"/>
    <w:rsid w:val="00264805"/>
    <w:rsid w:val="00276890"/>
    <w:rsid w:val="0029553A"/>
    <w:rsid w:val="0029788D"/>
    <w:rsid w:val="002979A2"/>
    <w:rsid w:val="002B1647"/>
    <w:rsid w:val="002B5E1B"/>
    <w:rsid w:val="002D1EA8"/>
    <w:rsid w:val="002D4767"/>
    <w:rsid w:val="002E5BB3"/>
    <w:rsid w:val="00300ED4"/>
    <w:rsid w:val="003331E1"/>
    <w:rsid w:val="00342FF8"/>
    <w:rsid w:val="003478AD"/>
    <w:rsid w:val="00360BED"/>
    <w:rsid w:val="003652EA"/>
    <w:rsid w:val="003A70D1"/>
    <w:rsid w:val="003C092F"/>
    <w:rsid w:val="003C5DD1"/>
    <w:rsid w:val="003D070D"/>
    <w:rsid w:val="003F0A75"/>
    <w:rsid w:val="003F0B6C"/>
    <w:rsid w:val="0040730E"/>
    <w:rsid w:val="0041212A"/>
    <w:rsid w:val="004248AC"/>
    <w:rsid w:val="00432C89"/>
    <w:rsid w:val="0044726B"/>
    <w:rsid w:val="00450F6A"/>
    <w:rsid w:val="004919B4"/>
    <w:rsid w:val="00493038"/>
    <w:rsid w:val="004B1A5B"/>
    <w:rsid w:val="004C02DB"/>
    <w:rsid w:val="004C5FFB"/>
    <w:rsid w:val="004E2199"/>
    <w:rsid w:val="004E224D"/>
    <w:rsid w:val="004E7F58"/>
    <w:rsid w:val="005008F8"/>
    <w:rsid w:val="00504A0F"/>
    <w:rsid w:val="0053319B"/>
    <w:rsid w:val="005350A5"/>
    <w:rsid w:val="00560BA4"/>
    <w:rsid w:val="00574992"/>
    <w:rsid w:val="00583CE5"/>
    <w:rsid w:val="005A5D5B"/>
    <w:rsid w:val="005B1C85"/>
    <w:rsid w:val="005C4FE0"/>
    <w:rsid w:val="005C5B34"/>
    <w:rsid w:val="005E34D9"/>
    <w:rsid w:val="005E57C5"/>
    <w:rsid w:val="005E58DD"/>
    <w:rsid w:val="005F4B11"/>
    <w:rsid w:val="00614058"/>
    <w:rsid w:val="00615ECD"/>
    <w:rsid w:val="00641377"/>
    <w:rsid w:val="006435CD"/>
    <w:rsid w:val="00673194"/>
    <w:rsid w:val="00677C5C"/>
    <w:rsid w:val="006862A2"/>
    <w:rsid w:val="00686726"/>
    <w:rsid w:val="00697961"/>
    <w:rsid w:val="006A791A"/>
    <w:rsid w:val="006D6009"/>
    <w:rsid w:val="006E7492"/>
    <w:rsid w:val="006F57A3"/>
    <w:rsid w:val="00706644"/>
    <w:rsid w:val="00714DF0"/>
    <w:rsid w:val="007239D4"/>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57C7"/>
    <w:rsid w:val="00845C8B"/>
    <w:rsid w:val="00853B6A"/>
    <w:rsid w:val="00854118"/>
    <w:rsid w:val="00856B16"/>
    <w:rsid w:val="0086183D"/>
    <w:rsid w:val="008677E4"/>
    <w:rsid w:val="00895F08"/>
    <w:rsid w:val="008C6F71"/>
    <w:rsid w:val="008E691F"/>
    <w:rsid w:val="008F2AFF"/>
    <w:rsid w:val="008F4264"/>
    <w:rsid w:val="008F4A49"/>
    <w:rsid w:val="009006D4"/>
    <w:rsid w:val="009078BA"/>
    <w:rsid w:val="009171F7"/>
    <w:rsid w:val="00920EAB"/>
    <w:rsid w:val="00927360"/>
    <w:rsid w:val="00932A67"/>
    <w:rsid w:val="00957A1C"/>
    <w:rsid w:val="00962B11"/>
    <w:rsid w:val="00963B90"/>
    <w:rsid w:val="00963D5B"/>
    <w:rsid w:val="0097085F"/>
    <w:rsid w:val="00970B72"/>
    <w:rsid w:val="009842F7"/>
    <w:rsid w:val="00997397"/>
    <w:rsid w:val="009B3155"/>
    <w:rsid w:val="009D7F34"/>
    <w:rsid w:val="009F66CE"/>
    <w:rsid w:val="009F6DEB"/>
    <w:rsid w:val="00A005E6"/>
    <w:rsid w:val="00A25ACE"/>
    <w:rsid w:val="00A57983"/>
    <w:rsid w:val="00A669C3"/>
    <w:rsid w:val="00AA7454"/>
    <w:rsid w:val="00AC30D3"/>
    <w:rsid w:val="00AE4AAF"/>
    <w:rsid w:val="00AF09CE"/>
    <w:rsid w:val="00AF4752"/>
    <w:rsid w:val="00B00484"/>
    <w:rsid w:val="00B24002"/>
    <w:rsid w:val="00B3623A"/>
    <w:rsid w:val="00B473DC"/>
    <w:rsid w:val="00B63615"/>
    <w:rsid w:val="00B77928"/>
    <w:rsid w:val="00B961A5"/>
    <w:rsid w:val="00BA3F21"/>
    <w:rsid w:val="00BA5E05"/>
    <w:rsid w:val="00BD52E5"/>
    <w:rsid w:val="00BD7BFF"/>
    <w:rsid w:val="00BE0827"/>
    <w:rsid w:val="00BE39AC"/>
    <w:rsid w:val="00BF7AEE"/>
    <w:rsid w:val="00C000DA"/>
    <w:rsid w:val="00C15EAD"/>
    <w:rsid w:val="00C4142E"/>
    <w:rsid w:val="00C41A7F"/>
    <w:rsid w:val="00C4519D"/>
    <w:rsid w:val="00C46529"/>
    <w:rsid w:val="00C51D18"/>
    <w:rsid w:val="00C733E2"/>
    <w:rsid w:val="00CA22A7"/>
    <w:rsid w:val="00CB1BBA"/>
    <w:rsid w:val="00CE6161"/>
    <w:rsid w:val="00CE7EC8"/>
    <w:rsid w:val="00D00CA3"/>
    <w:rsid w:val="00D046EC"/>
    <w:rsid w:val="00D04A6C"/>
    <w:rsid w:val="00D15874"/>
    <w:rsid w:val="00D219E8"/>
    <w:rsid w:val="00D42DBB"/>
    <w:rsid w:val="00D56DEB"/>
    <w:rsid w:val="00D5775A"/>
    <w:rsid w:val="00D60690"/>
    <w:rsid w:val="00DA1A99"/>
    <w:rsid w:val="00DC40C4"/>
    <w:rsid w:val="00DC75E1"/>
    <w:rsid w:val="00DD192C"/>
    <w:rsid w:val="00E07AB5"/>
    <w:rsid w:val="00E17F47"/>
    <w:rsid w:val="00E509AB"/>
    <w:rsid w:val="00E6025A"/>
    <w:rsid w:val="00E63E18"/>
    <w:rsid w:val="00E9176F"/>
    <w:rsid w:val="00E93E56"/>
    <w:rsid w:val="00EC67A9"/>
    <w:rsid w:val="00EE467C"/>
    <w:rsid w:val="00F02816"/>
    <w:rsid w:val="00F05C53"/>
    <w:rsid w:val="00F30982"/>
    <w:rsid w:val="00F428BA"/>
    <w:rsid w:val="00F4485D"/>
    <w:rsid w:val="00F563E9"/>
    <w:rsid w:val="00F6728B"/>
    <w:rsid w:val="00F77F2B"/>
    <w:rsid w:val="00F8170F"/>
    <w:rsid w:val="00FB048D"/>
    <w:rsid w:val="00FD7488"/>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4473A3"/>
  <w15:chartTrackingRefBased/>
  <w15:docId w15:val="{29554BC7-C43D-4E96-9654-37304E973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hyperlink" Target="https://creativecommons.org/licenses/by-nc-sa/4.0/deed.nl" TargetMode="External"/><Relationship Id="rId3" Type="http://schemas.openxmlformats.org/officeDocument/2006/relationships/customXml" Target="../customXml/item3.xml"/><Relationship Id="rId21" Type="http://schemas.openxmlformats.org/officeDocument/2006/relationships/image" Target="media/image6.emf"/><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2.emf"/><Relationship Id="rId25" Type="http://schemas.openxmlformats.org/officeDocument/2006/relationships/hyperlink" Target="https://www.innovatieroute.nu/"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header" Target="header4.xml"/><Relationship Id="rId30"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1ed95ed1dcb310fc8e23e01c3c5e4be5">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bd44521d6423f151e77d96293ceb8f0a"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D2B857-4F7D-44FC-926F-1952A31F81FC}"/>
</file>

<file path=customXml/itemProps2.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3.xml><?xml version="1.0" encoding="utf-8"?>
<ds:datastoreItem xmlns:ds="http://schemas.openxmlformats.org/officeDocument/2006/customXml" ds:itemID="{1A48CCC3-995D-4209-9FA1-ED388896E5EF}">
  <ds:schemaRefs>
    <ds:schemaRef ds:uri="http://purl.org/dc/elements/1.1/"/>
    <ds:schemaRef ds:uri="bd6fb741-d1a1-4a8c-bc76-66d09c9d4545"/>
    <ds:schemaRef ds:uri="http://schemas.microsoft.com/office/infopath/2007/PartnerControls"/>
    <ds:schemaRef ds:uri="http://purl.org/dc/dcmitype/"/>
    <ds:schemaRef ds:uri="http://schemas.microsoft.com/office/2006/documentManagement/types"/>
    <ds:schemaRef ds:uri="http://purl.org/dc/terms/"/>
    <ds:schemaRef ds:uri="http://schemas.openxmlformats.org/package/2006/metadata/core-properties"/>
    <ds:schemaRef ds:uri="3e903b07-5ad4-4bcc-b460-a05b741a2897"/>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Word-sjabloon_Innovatie-impuls_Colofon kort</Template>
  <TotalTime>9</TotalTime>
  <Pages>7</Pages>
  <Words>579</Words>
  <Characters>3190</Characters>
  <Application>Microsoft Office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Mette van Straaten</cp:lastModifiedBy>
  <cp:revision>6</cp:revision>
  <cp:lastPrinted>2025-11-08T10:37:00Z</cp:lastPrinted>
  <dcterms:created xsi:type="dcterms:W3CDTF">2025-11-09T07:17:00Z</dcterms:created>
  <dcterms:modified xsi:type="dcterms:W3CDTF">2025-11-20T09:15:00Z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