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0DBE8" w14:textId="0D44307C" w:rsidR="00485858" w:rsidRPr="002B3BE1" w:rsidRDefault="00485858" w:rsidP="00485858">
      <w:pPr>
        <w:spacing w:line="276" w:lineRule="auto"/>
        <w:jc w:val="center"/>
        <w:rPr>
          <w:rFonts w:ascii="Aptos" w:hAnsi="Aptos"/>
          <w:b/>
          <w:sz w:val="32"/>
          <w:szCs w:val="32"/>
          <w:u w:val="single"/>
        </w:rPr>
      </w:pPr>
      <w:r w:rsidRPr="002B3BE1">
        <w:rPr>
          <w:rFonts w:ascii="Aptos" w:hAnsi="Aptos"/>
          <w:b/>
          <w:sz w:val="32"/>
          <w:szCs w:val="32"/>
          <w:u w:val="single"/>
        </w:rPr>
        <w:t>Agent(e)</w:t>
      </w:r>
      <w:r w:rsidR="00126317">
        <w:rPr>
          <w:rFonts w:ascii="Aptos" w:hAnsi="Aptos"/>
          <w:b/>
          <w:sz w:val="32"/>
          <w:szCs w:val="32"/>
          <w:u w:val="single"/>
        </w:rPr>
        <w:t xml:space="preserve"> d’exploitation</w:t>
      </w:r>
      <w:r w:rsidRPr="002B3BE1">
        <w:rPr>
          <w:rFonts w:ascii="Aptos" w:hAnsi="Aptos"/>
          <w:b/>
          <w:sz w:val="32"/>
          <w:szCs w:val="32"/>
          <w:u w:val="single"/>
        </w:rPr>
        <w:t xml:space="preserve"> </w:t>
      </w:r>
      <w:r w:rsidR="00257918">
        <w:rPr>
          <w:rFonts w:ascii="Aptos" w:hAnsi="Aptos"/>
          <w:b/>
          <w:sz w:val="32"/>
          <w:szCs w:val="32"/>
          <w:u w:val="single"/>
        </w:rPr>
        <w:t>des remontées mécaniques</w:t>
      </w:r>
    </w:p>
    <w:p w14:paraId="37B126C1" w14:textId="77777777" w:rsidR="00485858" w:rsidRPr="002B3BE1" w:rsidRDefault="00485858" w:rsidP="00485858">
      <w:pPr>
        <w:spacing w:line="276" w:lineRule="auto"/>
        <w:jc w:val="center"/>
        <w:rPr>
          <w:rFonts w:ascii="Aptos" w:hAnsi="Aptos"/>
          <w:b/>
          <w:sz w:val="24"/>
        </w:rPr>
      </w:pPr>
    </w:p>
    <w:p w14:paraId="22287AEE" w14:textId="2963512D" w:rsidR="00485858" w:rsidRPr="002B3BE1" w:rsidRDefault="00485858" w:rsidP="00485858">
      <w:pPr>
        <w:spacing w:line="276" w:lineRule="auto"/>
        <w:rPr>
          <w:rFonts w:ascii="Aptos" w:hAnsi="Aptos"/>
          <w:bCs/>
          <w:sz w:val="20"/>
          <w:szCs w:val="20"/>
        </w:rPr>
      </w:pPr>
      <w:r w:rsidRPr="002B3BE1">
        <w:rPr>
          <w:rFonts w:ascii="Aptos" w:hAnsi="Aptos"/>
          <w:bCs/>
          <w:sz w:val="20"/>
          <w:szCs w:val="20"/>
        </w:rPr>
        <w:t xml:space="preserve">Contrat saisonnier – HIVER </w:t>
      </w:r>
      <w:r w:rsidR="00DE15B8">
        <w:rPr>
          <w:rFonts w:ascii="Aptos" w:hAnsi="Aptos"/>
          <w:bCs/>
          <w:sz w:val="20"/>
          <w:szCs w:val="20"/>
        </w:rPr>
        <w:t>2026/2027</w:t>
      </w:r>
    </w:p>
    <w:p w14:paraId="0600B483" w14:textId="77777777" w:rsidR="00485858" w:rsidRPr="002B3BE1" w:rsidRDefault="00485858" w:rsidP="00485858">
      <w:pPr>
        <w:spacing w:line="276" w:lineRule="auto"/>
        <w:rPr>
          <w:rFonts w:ascii="Aptos" w:hAnsi="Aptos"/>
          <w:b/>
          <w:sz w:val="20"/>
          <w:szCs w:val="20"/>
        </w:rPr>
      </w:pPr>
      <w:r w:rsidRPr="002B3BE1">
        <w:rPr>
          <w:rFonts w:ascii="Aptos" w:hAnsi="Aptos"/>
          <w:b/>
          <w:sz w:val="20"/>
          <w:szCs w:val="20"/>
        </w:rPr>
        <w:t>POSTE NON LOGE</w:t>
      </w:r>
    </w:p>
    <w:p w14:paraId="6419B3F8" w14:textId="77777777" w:rsidR="00485858" w:rsidRDefault="00485858" w:rsidP="00485858">
      <w:pPr>
        <w:spacing w:line="276" w:lineRule="auto"/>
        <w:rPr>
          <w:rFonts w:ascii="Aptos" w:hAnsi="Aptos"/>
          <w:bCs/>
          <w:sz w:val="20"/>
          <w:szCs w:val="20"/>
        </w:rPr>
      </w:pPr>
      <w:r w:rsidRPr="002B3BE1">
        <w:rPr>
          <w:rFonts w:ascii="Aptos" w:hAnsi="Aptos"/>
          <w:bCs/>
          <w:sz w:val="20"/>
          <w:szCs w:val="20"/>
        </w:rPr>
        <w:t>Orcières Merlette 1850 – SEMILOM Resort</w:t>
      </w:r>
    </w:p>
    <w:p w14:paraId="491A1BA4" w14:textId="77777777" w:rsidR="00257918" w:rsidRPr="00257918" w:rsidRDefault="00257918" w:rsidP="00485858">
      <w:pPr>
        <w:spacing w:line="276" w:lineRule="auto"/>
        <w:rPr>
          <w:rFonts w:ascii="Aptos" w:hAnsi="Aptos"/>
          <w:bCs/>
          <w:sz w:val="20"/>
          <w:szCs w:val="20"/>
        </w:rPr>
      </w:pPr>
    </w:p>
    <w:p w14:paraId="09A347A9" w14:textId="77777777" w:rsidR="00322920" w:rsidRPr="00257918" w:rsidRDefault="0093505B" w:rsidP="00257918">
      <w:pPr>
        <w:spacing w:line="276" w:lineRule="auto"/>
        <w:jc w:val="center"/>
        <w:rPr>
          <w:rFonts w:ascii="Aptos" w:hAnsi="Aptos"/>
          <w:b/>
          <w:i/>
          <w:iCs/>
          <w:sz w:val="28"/>
          <w:szCs w:val="28"/>
        </w:rPr>
      </w:pPr>
      <w:r w:rsidRPr="002B3BE1">
        <w:rPr>
          <w:rFonts w:ascii="Aptos" w:hAnsi="Aptos"/>
          <w:b/>
          <w:i/>
          <w:iCs/>
          <w:sz w:val="28"/>
          <w:szCs w:val="28"/>
        </w:rPr>
        <w:t xml:space="preserve">Une station à taille humaine, au cœur des </w:t>
      </w:r>
      <w:r w:rsidR="00322920" w:rsidRPr="002B3BE1">
        <w:rPr>
          <w:rFonts w:ascii="Aptos" w:hAnsi="Aptos"/>
          <w:b/>
          <w:i/>
          <w:iCs/>
          <w:sz w:val="28"/>
          <w:szCs w:val="28"/>
        </w:rPr>
        <w:t>Alpes du Sud.</w:t>
      </w:r>
    </w:p>
    <w:p w14:paraId="5800D325" w14:textId="77777777" w:rsidR="00322920" w:rsidRPr="002B3BE1" w:rsidRDefault="00322920" w:rsidP="00B60F2D">
      <w:p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B3BE1">
        <w:rPr>
          <w:rFonts w:ascii="Aptos" w:hAnsi="Aptos"/>
          <w:bCs/>
          <w:sz w:val="20"/>
          <w:szCs w:val="20"/>
        </w:rPr>
        <w:t>Située aux portes du massif des Ecrins à 1850m d’altitude, Orcières Merlette est une station familiale, ensoleillée et dynamique.</w:t>
      </w:r>
    </w:p>
    <w:p w14:paraId="32B1077C" w14:textId="17713044" w:rsidR="00322920" w:rsidRPr="002B3BE1" w:rsidRDefault="00322920" w:rsidP="00B60F2D">
      <w:p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B3BE1">
        <w:rPr>
          <w:rFonts w:ascii="Aptos" w:hAnsi="Aptos"/>
          <w:bCs/>
          <w:sz w:val="20"/>
          <w:szCs w:val="20"/>
        </w:rPr>
        <w:t xml:space="preserve">La SEMILOM Resort assure l’exploitation du domaine skiable ainsi que </w:t>
      </w:r>
      <w:r w:rsidR="00DE15B8">
        <w:rPr>
          <w:rFonts w:ascii="Aptos" w:hAnsi="Aptos"/>
          <w:bCs/>
          <w:sz w:val="20"/>
          <w:szCs w:val="20"/>
        </w:rPr>
        <w:t>du complexe de loisirs : l’Orcières Aréna 1850</w:t>
      </w:r>
      <w:r w:rsidRPr="002B3BE1">
        <w:rPr>
          <w:rFonts w:ascii="Aptos" w:hAnsi="Aptos"/>
          <w:bCs/>
          <w:sz w:val="20"/>
          <w:szCs w:val="20"/>
        </w:rPr>
        <w:t>.</w:t>
      </w:r>
    </w:p>
    <w:p w14:paraId="4C79001B" w14:textId="77777777" w:rsidR="00322920" w:rsidRPr="002B3BE1" w:rsidRDefault="00322920" w:rsidP="00B60F2D">
      <w:p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B3BE1">
        <w:rPr>
          <w:rFonts w:ascii="Aptos" w:hAnsi="Aptos"/>
          <w:bCs/>
          <w:sz w:val="20"/>
          <w:szCs w:val="20"/>
        </w:rPr>
        <w:t>En intégrant nos équipes, vous contribuez à faire rayonner un territoire d’altitude vivant et en plein évolution.</w:t>
      </w:r>
    </w:p>
    <w:p w14:paraId="5905E067" w14:textId="77777777" w:rsidR="00727AB4" w:rsidRDefault="00727AB4" w:rsidP="00B60F2D">
      <w:pPr>
        <w:spacing w:line="276" w:lineRule="auto"/>
        <w:jc w:val="both"/>
        <w:rPr>
          <w:rFonts w:ascii="Aptos" w:hAnsi="Aptos"/>
          <w:sz w:val="20"/>
          <w:szCs w:val="20"/>
        </w:rPr>
      </w:pPr>
    </w:p>
    <w:p w14:paraId="517EAC07" w14:textId="77777777" w:rsidR="00830FDA" w:rsidRDefault="00830FDA" w:rsidP="00830FDA">
      <w:p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Nous recherchons des agents / agentes d’exploitation pour assurer l’accueil, la sécurité et le bon fonctionnement de nos remontées mécaniques, tout en participant activement à l’expérience client.</w:t>
      </w:r>
    </w:p>
    <w:p w14:paraId="039A75DE" w14:textId="77777777" w:rsidR="00830FDA" w:rsidRPr="002B3BE1" w:rsidRDefault="00830FDA" w:rsidP="00B60F2D">
      <w:pPr>
        <w:spacing w:line="276" w:lineRule="auto"/>
        <w:jc w:val="both"/>
        <w:rPr>
          <w:rFonts w:ascii="Aptos" w:hAnsi="Aptos"/>
          <w:sz w:val="20"/>
          <w:szCs w:val="20"/>
        </w:rPr>
      </w:pPr>
    </w:p>
    <w:p w14:paraId="57A879A6" w14:textId="77777777" w:rsidR="00485858" w:rsidRPr="002B3BE1" w:rsidRDefault="00485858" w:rsidP="00B60F2D">
      <w:pPr>
        <w:spacing w:line="276" w:lineRule="auto"/>
        <w:jc w:val="both"/>
        <w:rPr>
          <w:rFonts w:ascii="Aptos" w:hAnsi="Aptos"/>
          <w:b/>
          <w:bCs/>
          <w:szCs w:val="22"/>
        </w:rPr>
      </w:pPr>
      <w:r w:rsidRPr="002B3BE1">
        <w:rPr>
          <w:rFonts w:ascii="Aptos" w:hAnsi="Aptos"/>
          <w:b/>
          <w:bCs/>
          <w:szCs w:val="22"/>
        </w:rPr>
        <w:t>Vos missions principales :</w:t>
      </w:r>
    </w:p>
    <w:p w14:paraId="754FB163" w14:textId="77777777" w:rsidR="00257918" w:rsidRPr="00257918" w:rsidRDefault="00257918" w:rsidP="00257918">
      <w:pPr>
        <w:numPr>
          <w:ilvl w:val="0"/>
          <w:numId w:val="22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Accueillir, informer, conseiller et assister la clientèle ;</w:t>
      </w:r>
    </w:p>
    <w:p w14:paraId="0D552C3D" w14:textId="77777777" w:rsidR="00257918" w:rsidRPr="00257918" w:rsidRDefault="00257918" w:rsidP="00257918">
      <w:pPr>
        <w:numPr>
          <w:ilvl w:val="0"/>
          <w:numId w:val="22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Surveiller les zones d’embarquement et de débarquement, maintenir leur bon état ;</w:t>
      </w:r>
    </w:p>
    <w:p w14:paraId="178ECAA6" w14:textId="77777777" w:rsidR="00257918" w:rsidRPr="00257918" w:rsidRDefault="00257918" w:rsidP="00257918">
      <w:pPr>
        <w:numPr>
          <w:ilvl w:val="0"/>
          <w:numId w:val="22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Organiser et fluidifier les files d’attente ;</w:t>
      </w:r>
    </w:p>
    <w:p w14:paraId="5C00F568" w14:textId="77777777" w:rsidR="00257918" w:rsidRPr="00257918" w:rsidRDefault="00257918" w:rsidP="00257918">
      <w:pPr>
        <w:numPr>
          <w:ilvl w:val="0"/>
          <w:numId w:val="22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Appliquer strictement les consignes et procédures de sécurité ;</w:t>
      </w:r>
    </w:p>
    <w:p w14:paraId="2BD36BFA" w14:textId="77777777" w:rsidR="00257918" w:rsidRPr="00257918" w:rsidRDefault="00257918" w:rsidP="00257918">
      <w:pPr>
        <w:numPr>
          <w:ilvl w:val="0"/>
          <w:numId w:val="22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Réaliser ou participer aux contrôles réglementaires (quotidiens, hebdomadaires, etc.) ;</w:t>
      </w:r>
    </w:p>
    <w:p w14:paraId="68E21D73" w14:textId="77777777" w:rsidR="00257918" w:rsidRPr="00257918" w:rsidRDefault="00257918" w:rsidP="00257918">
      <w:pPr>
        <w:numPr>
          <w:ilvl w:val="0"/>
          <w:numId w:val="22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Transmettre les diagnostics techniques à la maintenance ou à votre responsable ;</w:t>
      </w:r>
    </w:p>
    <w:p w14:paraId="4590B77E" w14:textId="77777777" w:rsidR="00257918" w:rsidRPr="00257918" w:rsidRDefault="00257918" w:rsidP="00257918">
      <w:pPr>
        <w:numPr>
          <w:ilvl w:val="0"/>
          <w:numId w:val="22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Veiller à la propreté et à la bonne présentation de votre installation ;</w:t>
      </w:r>
    </w:p>
    <w:p w14:paraId="5BDC3A22" w14:textId="77777777" w:rsidR="00257918" w:rsidRPr="00257918" w:rsidRDefault="00257918" w:rsidP="00257918">
      <w:pPr>
        <w:numPr>
          <w:ilvl w:val="0"/>
          <w:numId w:val="22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Contribuer activement à la satisfaction des clients.</w:t>
      </w:r>
    </w:p>
    <w:p w14:paraId="2AAF10A1" w14:textId="77777777" w:rsidR="00485858" w:rsidRPr="002B3BE1" w:rsidRDefault="00485858" w:rsidP="00B60F2D">
      <w:pPr>
        <w:spacing w:line="276" w:lineRule="auto"/>
        <w:jc w:val="both"/>
        <w:rPr>
          <w:rFonts w:ascii="Aptos" w:hAnsi="Aptos"/>
          <w:bCs/>
          <w:sz w:val="20"/>
          <w:szCs w:val="20"/>
        </w:rPr>
      </w:pPr>
    </w:p>
    <w:p w14:paraId="191DC802" w14:textId="77777777" w:rsidR="00485858" w:rsidRPr="002B3BE1" w:rsidRDefault="00485858" w:rsidP="00B60F2D">
      <w:pPr>
        <w:spacing w:line="276" w:lineRule="auto"/>
        <w:jc w:val="both"/>
        <w:rPr>
          <w:rFonts w:ascii="Aptos" w:hAnsi="Aptos"/>
          <w:b/>
          <w:bCs/>
          <w:szCs w:val="22"/>
        </w:rPr>
      </w:pPr>
      <w:r w:rsidRPr="002B3BE1">
        <w:rPr>
          <w:rFonts w:ascii="Aptos" w:hAnsi="Aptos"/>
          <w:b/>
          <w:bCs/>
          <w:szCs w:val="22"/>
        </w:rPr>
        <w:t>Votre profil :</w:t>
      </w:r>
    </w:p>
    <w:p w14:paraId="268EAE33" w14:textId="77777777" w:rsidR="00257918" w:rsidRPr="00257918" w:rsidRDefault="00257918" w:rsidP="00257918">
      <w:pPr>
        <w:numPr>
          <w:ilvl w:val="0"/>
          <w:numId w:val="22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Vous possédez un bon niveau de ski ;</w:t>
      </w:r>
    </w:p>
    <w:p w14:paraId="4ABD9A37" w14:textId="77777777" w:rsidR="00257918" w:rsidRPr="00257918" w:rsidRDefault="00257918" w:rsidP="00257918">
      <w:pPr>
        <w:numPr>
          <w:ilvl w:val="0"/>
          <w:numId w:val="22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Travailler en extérieur, même en conditions difficiles, ne vous fait pas peur ;</w:t>
      </w:r>
    </w:p>
    <w:p w14:paraId="66D218F4" w14:textId="77777777" w:rsidR="00257918" w:rsidRPr="00257918" w:rsidRDefault="00257918" w:rsidP="00257918">
      <w:pPr>
        <w:numPr>
          <w:ilvl w:val="0"/>
          <w:numId w:val="22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Vous êtes attentif·ve à la sécurité et au bien-être des clients ;</w:t>
      </w:r>
    </w:p>
    <w:p w14:paraId="251434D7" w14:textId="77777777" w:rsidR="00257918" w:rsidRPr="00257918" w:rsidRDefault="00257918" w:rsidP="00257918">
      <w:pPr>
        <w:numPr>
          <w:ilvl w:val="0"/>
          <w:numId w:val="22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Vous aimez travailler en équipe et avez le sens du service.</w:t>
      </w:r>
    </w:p>
    <w:p w14:paraId="133BDAAC" w14:textId="77777777" w:rsidR="00485858" w:rsidRPr="002B3BE1" w:rsidRDefault="00485858" w:rsidP="00B60F2D">
      <w:pPr>
        <w:spacing w:line="276" w:lineRule="auto"/>
        <w:jc w:val="both"/>
        <w:rPr>
          <w:rFonts w:ascii="Aptos" w:hAnsi="Aptos"/>
          <w:bCs/>
          <w:sz w:val="20"/>
          <w:szCs w:val="20"/>
        </w:rPr>
      </w:pPr>
    </w:p>
    <w:p w14:paraId="7A40C5A8" w14:textId="77777777" w:rsidR="00485858" w:rsidRPr="002B3BE1" w:rsidRDefault="00485858" w:rsidP="00B60F2D">
      <w:pPr>
        <w:spacing w:line="276" w:lineRule="auto"/>
        <w:jc w:val="both"/>
        <w:rPr>
          <w:rFonts w:ascii="Aptos" w:hAnsi="Aptos"/>
          <w:b/>
          <w:bCs/>
          <w:szCs w:val="22"/>
        </w:rPr>
      </w:pPr>
      <w:r w:rsidRPr="002B3BE1">
        <w:rPr>
          <w:rFonts w:ascii="Aptos" w:hAnsi="Aptos"/>
          <w:b/>
          <w:bCs/>
          <w:szCs w:val="22"/>
        </w:rPr>
        <w:t>Ce que nous vous offrons :</w:t>
      </w:r>
    </w:p>
    <w:p w14:paraId="21EBC1AF" w14:textId="77777777" w:rsidR="00257918" w:rsidRPr="00257918" w:rsidRDefault="00257918" w:rsidP="00257918">
      <w:pPr>
        <w:numPr>
          <w:ilvl w:val="0"/>
          <w:numId w:val="23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Une formation interne complète (incluant habilitations si nécessaire) ;</w:t>
      </w:r>
    </w:p>
    <w:p w14:paraId="6C720F98" w14:textId="610DE1A7" w:rsidR="00F1797C" w:rsidRPr="00EC4730" w:rsidRDefault="00F1797C" w:rsidP="00F1797C">
      <w:pPr>
        <w:numPr>
          <w:ilvl w:val="0"/>
          <w:numId w:val="23"/>
        </w:numPr>
        <w:spacing w:line="276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Durée minimale d’embauche : </w:t>
      </w:r>
      <w:r w:rsidR="00DE15B8">
        <w:rPr>
          <w:rFonts w:ascii="Aptos" w:hAnsi="Aptos"/>
          <w:sz w:val="20"/>
          <w:szCs w:val="20"/>
        </w:rPr>
        <w:t>mi-décembre</w:t>
      </w:r>
      <w:r w:rsidR="00F223F8">
        <w:rPr>
          <w:rFonts w:ascii="Aptos" w:hAnsi="Aptos"/>
          <w:sz w:val="20"/>
          <w:szCs w:val="20"/>
        </w:rPr>
        <w:t xml:space="preserve"> 2026</w:t>
      </w:r>
      <w:r w:rsidR="00DE15B8">
        <w:rPr>
          <w:rFonts w:ascii="Aptos" w:hAnsi="Aptos"/>
          <w:sz w:val="20"/>
          <w:szCs w:val="20"/>
        </w:rPr>
        <w:t xml:space="preserve"> à fin mars </w:t>
      </w:r>
      <w:r w:rsidR="00F223F8">
        <w:rPr>
          <w:rFonts w:ascii="Aptos" w:hAnsi="Aptos"/>
          <w:sz w:val="20"/>
          <w:szCs w:val="20"/>
        </w:rPr>
        <w:t xml:space="preserve">2027 </w:t>
      </w:r>
      <w:r>
        <w:rPr>
          <w:rFonts w:ascii="Aptos" w:hAnsi="Aptos"/>
          <w:sz w:val="20"/>
          <w:szCs w:val="20"/>
        </w:rPr>
        <w:t xml:space="preserve">(prolongation </w:t>
      </w:r>
      <w:r w:rsidR="00F223F8">
        <w:rPr>
          <w:rFonts w:ascii="Aptos" w:hAnsi="Aptos"/>
          <w:sz w:val="20"/>
          <w:szCs w:val="20"/>
        </w:rPr>
        <w:t xml:space="preserve">du contrat </w:t>
      </w:r>
      <w:r w:rsidR="00DE15B8">
        <w:rPr>
          <w:rFonts w:ascii="Aptos" w:hAnsi="Aptos"/>
          <w:sz w:val="20"/>
          <w:szCs w:val="20"/>
        </w:rPr>
        <w:t>selon enneigement</w:t>
      </w:r>
      <w:r>
        <w:rPr>
          <w:rFonts w:ascii="Aptos" w:hAnsi="Aptos"/>
          <w:sz w:val="20"/>
          <w:szCs w:val="20"/>
        </w:rPr>
        <w:t xml:space="preserve"> jusqu’à mi-avril) </w:t>
      </w:r>
      <w:r w:rsidRPr="00EC4730">
        <w:rPr>
          <w:rFonts w:ascii="Aptos" w:hAnsi="Aptos"/>
          <w:sz w:val="20"/>
          <w:szCs w:val="20"/>
        </w:rPr>
        <w:t>;</w:t>
      </w:r>
    </w:p>
    <w:p w14:paraId="6ECD1CD2" w14:textId="77777777" w:rsidR="00257918" w:rsidRPr="00257918" w:rsidRDefault="00257918" w:rsidP="00257918">
      <w:pPr>
        <w:numPr>
          <w:ilvl w:val="0"/>
          <w:numId w:val="23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37h par semaine, dont 2 heures supplémentaires / semaine modulables selon l’activité ;</w:t>
      </w:r>
    </w:p>
    <w:p w14:paraId="4DD7A5FD" w14:textId="77777777" w:rsidR="00257918" w:rsidRPr="00257918" w:rsidRDefault="00257918" w:rsidP="00257918">
      <w:pPr>
        <w:numPr>
          <w:ilvl w:val="0"/>
          <w:numId w:val="23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Travail les week-ends, repos en semaine (2 jours consécutifs possibles) ;</w:t>
      </w:r>
    </w:p>
    <w:p w14:paraId="6507C4EF" w14:textId="30B15603" w:rsidR="00257918" w:rsidRPr="00257918" w:rsidRDefault="00257918" w:rsidP="00257918">
      <w:pPr>
        <w:numPr>
          <w:ilvl w:val="0"/>
          <w:numId w:val="23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 xml:space="preserve">Salaire </w:t>
      </w:r>
      <w:r w:rsidR="00B8278B">
        <w:rPr>
          <w:rFonts w:ascii="Aptos" w:hAnsi="Aptos"/>
          <w:bCs/>
          <w:sz w:val="20"/>
          <w:szCs w:val="20"/>
        </w:rPr>
        <w:t>horaire brut</w:t>
      </w:r>
      <w:r w:rsidRPr="00257918">
        <w:rPr>
          <w:rFonts w:ascii="Aptos" w:hAnsi="Aptos"/>
          <w:bCs/>
          <w:sz w:val="20"/>
          <w:szCs w:val="20"/>
        </w:rPr>
        <w:t xml:space="preserve"> : </w:t>
      </w:r>
      <w:r w:rsidR="00DE15B8">
        <w:rPr>
          <w:rFonts w:ascii="Aptos" w:hAnsi="Aptos"/>
          <w:bCs/>
          <w:sz w:val="20"/>
          <w:szCs w:val="20"/>
        </w:rPr>
        <w:t>12.3171</w:t>
      </w:r>
      <w:r w:rsidRPr="00257918">
        <w:rPr>
          <w:rFonts w:ascii="Aptos" w:hAnsi="Aptos"/>
          <w:bCs/>
          <w:sz w:val="20"/>
          <w:szCs w:val="20"/>
        </w:rPr>
        <w:t>€ ;</w:t>
      </w:r>
    </w:p>
    <w:p w14:paraId="761ADF7C" w14:textId="608042ED" w:rsidR="00257918" w:rsidRPr="00257918" w:rsidRDefault="00257918" w:rsidP="00257918">
      <w:pPr>
        <w:numPr>
          <w:ilvl w:val="0"/>
          <w:numId w:val="23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 xml:space="preserve">Forfait de ski saison et entrées au </w:t>
      </w:r>
      <w:r w:rsidR="00DE15B8">
        <w:rPr>
          <w:rFonts w:ascii="Aptos" w:hAnsi="Aptos"/>
          <w:bCs/>
          <w:sz w:val="20"/>
          <w:szCs w:val="20"/>
        </w:rPr>
        <w:t xml:space="preserve">complexe de loisirs </w:t>
      </w:r>
      <w:r w:rsidRPr="00257918">
        <w:rPr>
          <w:rFonts w:ascii="Aptos" w:hAnsi="Aptos"/>
          <w:bCs/>
          <w:sz w:val="20"/>
          <w:szCs w:val="20"/>
        </w:rPr>
        <w:t>(piscine / patinoire) à tarif préférentiel ;</w:t>
      </w:r>
    </w:p>
    <w:p w14:paraId="7FFC9001" w14:textId="77777777" w:rsidR="00257918" w:rsidRPr="00257918" w:rsidRDefault="00257918" w:rsidP="00257918">
      <w:pPr>
        <w:numPr>
          <w:ilvl w:val="0"/>
          <w:numId w:val="23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Paniers repas ;</w:t>
      </w:r>
    </w:p>
    <w:p w14:paraId="172D6F3A" w14:textId="77777777" w:rsidR="00257918" w:rsidRPr="00F1797C" w:rsidRDefault="00257918" w:rsidP="00F1797C">
      <w:pPr>
        <w:numPr>
          <w:ilvl w:val="0"/>
          <w:numId w:val="23"/>
        </w:numPr>
        <w:spacing w:line="276" w:lineRule="auto"/>
        <w:jc w:val="both"/>
        <w:rPr>
          <w:rFonts w:ascii="Aptos" w:hAnsi="Aptos"/>
          <w:bCs/>
          <w:sz w:val="20"/>
          <w:szCs w:val="20"/>
        </w:rPr>
      </w:pPr>
      <w:r w:rsidRPr="00257918">
        <w:rPr>
          <w:rFonts w:ascii="Aptos" w:hAnsi="Aptos"/>
          <w:bCs/>
          <w:sz w:val="20"/>
          <w:szCs w:val="20"/>
        </w:rPr>
        <w:t>Accès possible aux chèques vacances</w:t>
      </w:r>
      <w:r w:rsidR="00F1797C">
        <w:rPr>
          <w:rFonts w:ascii="Aptos" w:hAnsi="Aptos"/>
          <w:bCs/>
          <w:sz w:val="20"/>
          <w:szCs w:val="20"/>
        </w:rPr>
        <w:t>, a</w:t>
      </w:r>
      <w:r w:rsidRPr="00F1797C">
        <w:rPr>
          <w:rFonts w:ascii="Aptos" w:hAnsi="Aptos"/>
          <w:bCs/>
          <w:sz w:val="20"/>
          <w:szCs w:val="20"/>
        </w:rPr>
        <w:t>utres avantages CSE selon la situation familiale.</w:t>
      </w:r>
    </w:p>
    <w:p w14:paraId="4510B719" w14:textId="77777777" w:rsidR="00B864B0" w:rsidRPr="002B3BE1" w:rsidRDefault="00B864B0" w:rsidP="00B864B0">
      <w:pPr>
        <w:spacing w:line="276" w:lineRule="auto"/>
        <w:jc w:val="both"/>
        <w:rPr>
          <w:rFonts w:ascii="Aptos" w:hAnsi="Aptos"/>
          <w:sz w:val="20"/>
          <w:szCs w:val="20"/>
        </w:rPr>
      </w:pPr>
    </w:p>
    <w:p w14:paraId="2D4D084F" w14:textId="77777777" w:rsidR="00B864B0" w:rsidRPr="00257918" w:rsidRDefault="00B864B0" w:rsidP="00B864B0">
      <w:pPr>
        <w:spacing w:line="276" w:lineRule="auto"/>
        <w:jc w:val="both"/>
        <w:rPr>
          <w:rFonts w:ascii="Aptos" w:hAnsi="Aptos"/>
          <w:b/>
          <w:bCs/>
          <w:szCs w:val="22"/>
        </w:rPr>
      </w:pPr>
      <w:r w:rsidRPr="00B864B0">
        <w:rPr>
          <w:rFonts w:ascii="Segoe UI Emoji" w:hAnsi="Segoe UI Emoji" w:cs="Segoe UI Emoji"/>
          <w:szCs w:val="22"/>
        </w:rPr>
        <w:t>📩</w:t>
      </w:r>
      <w:r w:rsidRPr="002B3BE1">
        <w:rPr>
          <w:rFonts w:ascii="Aptos" w:hAnsi="Aptos"/>
          <w:szCs w:val="22"/>
        </w:rPr>
        <w:t xml:space="preserve"> </w:t>
      </w:r>
      <w:r w:rsidRPr="002B3BE1">
        <w:rPr>
          <w:rFonts w:ascii="Aptos" w:hAnsi="Aptos"/>
          <w:b/>
          <w:bCs/>
          <w:szCs w:val="22"/>
        </w:rPr>
        <w:t>Envie de nous rejoindre ? Merci de compléter ce formulaire.</w:t>
      </w:r>
    </w:p>
    <w:p w14:paraId="7F448A73" w14:textId="1833C667" w:rsidR="00B864B0" w:rsidRPr="00257918" w:rsidRDefault="00DE15B8" w:rsidP="00A75467">
      <w:pPr>
        <w:spacing w:line="276" w:lineRule="auto"/>
        <w:jc w:val="center"/>
        <w:rPr>
          <w:rFonts w:ascii="Aptos" w:hAnsi="Aptos"/>
          <w:b/>
          <w:bCs/>
          <w:color w:val="215E99"/>
          <w:sz w:val="32"/>
          <w:szCs w:val="32"/>
        </w:rPr>
      </w:pPr>
      <w:r w:rsidRPr="00DE15B8">
        <w:rPr>
          <w:rFonts w:ascii="Aptos" w:hAnsi="Aptos"/>
          <w:b/>
          <w:bCs/>
          <w:color w:val="215E99"/>
          <w:sz w:val="32"/>
          <w:szCs w:val="32"/>
        </w:rPr>
        <w:t>https://tally.so/r/zxBxGq</w:t>
      </w:r>
    </w:p>
    <w:sectPr w:rsidR="00B864B0" w:rsidRPr="00257918" w:rsidSect="00E9206C">
      <w:headerReference w:type="default" r:id="rId8"/>
      <w:footerReference w:type="default" r:id="rId9"/>
      <w:pgSz w:w="11906" w:h="16838"/>
      <w:pgMar w:top="1666" w:right="1417" w:bottom="1417" w:left="1417" w:header="142" w:footer="195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EBC42" w14:textId="77777777" w:rsidR="00B54215" w:rsidRDefault="00B54215">
      <w:r>
        <w:separator/>
      </w:r>
    </w:p>
  </w:endnote>
  <w:endnote w:type="continuationSeparator" w:id="0">
    <w:p w14:paraId="05C64541" w14:textId="77777777" w:rsidR="00B54215" w:rsidRDefault="00B5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AD38B" w14:textId="77777777" w:rsidR="001239B2" w:rsidRDefault="001239B2">
    <w:pPr>
      <w:pStyle w:val="Pieddepage"/>
      <w:pBdr>
        <w:top w:val="single" w:sz="4" w:space="1" w:color="000000"/>
      </w:pBdr>
      <w:ind w:left="-1080" w:right="-851"/>
      <w:jc w:val="center"/>
      <w:rPr>
        <w:b/>
        <w:bCs/>
        <w:sz w:val="20"/>
      </w:rPr>
    </w:pPr>
  </w:p>
  <w:p w14:paraId="17824514" w14:textId="77777777" w:rsidR="001239B2" w:rsidRDefault="001239B2">
    <w:pPr>
      <w:pStyle w:val="Pieddepage"/>
      <w:ind w:left="-1080" w:right="-851"/>
      <w:jc w:val="center"/>
      <w:rPr>
        <w:sz w:val="20"/>
      </w:rPr>
    </w:pPr>
    <w:r>
      <w:rPr>
        <w:b/>
        <w:bCs/>
        <w:sz w:val="20"/>
      </w:rPr>
      <w:t>SEMILOM</w:t>
    </w:r>
    <w:r>
      <w:rPr>
        <w:sz w:val="20"/>
      </w:rPr>
      <w:t xml:space="preserve"> </w:t>
    </w:r>
    <w:r w:rsidRPr="00505154">
      <w:rPr>
        <w:b/>
        <w:bCs/>
        <w:sz w:val="20"/>
      </w:rPr>
      <w:t>RESORT</w:t>
    </w:r>
    <w:r>
      <w:rPr>
        <w:sz w:val="20"/>
      </w:rPr>
      <w:t>– 131 Rue des Ecrins – 05170 ORCIERES</w:t>
    </w:r>
  </w:p>
  <w:p w14:paraId="7BA0D1F9" w14:textId="77777777" w:rsidR="001239B2" w:rsidRDefault="001239B2">
    <w:pPr>
      <w:pStyle w:val="Pieddepage"/>
      <w:ind w:left="-1080" w:right="-851"/>
      <w:jc w:val="center"/>
      <w:rPr>
        <w:b/>
        <w:bCs/>
        <w:sz w:val="16"/>
      </w:rPr>
    </w:pPr>
    <w:r>
      <w:rPr>
        <w:b/>
        <w:bCs/>
        <w:sz w:val="20"/>
      </w:rPr>
      <w:t>Service administratif </w:t>
    </w:r>
    <w:r w:rsidRPr="00505154">
      <w:rPr>
        <w:b/>
        <w:bCs/>
        <w:sz w:val="16"/>
      </w:rPr>
      <w:t>:</w:t>
    </w:r>
    <w:r>
      <w:rPr>
        <w:b/>
        <w:bCs/>
        <w:sz w:val="16"/>
      </w:rPr>
      <w:t xml:space="preserve"> 04.92.55.89.80</w:t>
    </w:r>
  </w:p>
  <w:p w14:paraId="63A4491F" w14:textId="77777777" w:rsidR="001239B2" w:rsidRDefault="001239B2">
    <w:pPr>
      <w:pStyle w:val="Pieddepage"/>
      <w:ind w:left="-1080" w:right="-851"/>
      <w:jc w:val="center"/>
    </w:pPr>
    <w:r>
      <w:rPr>
        <w:sz w:val="16"/>
      </w:rPr>
      <w:t>SAS au capital de 1 800 000 € - RCS GAP 920 813 003</w:t>
    </w:r>
  </w:p>
  <w:p w14:paraId="30961A48" w14:textId="77777777" w:rsidR="001239B2" w:rsidRDefault="001239B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66055" w14:textId="77777777" w:rsidR="00B54215" w:rsidRDefault="00B54215">
      <w:r>
        <w:separator/>
      </w:r>
    </w:p>
  </w:footnote>
  <w:footnote w:type="continuationSeparator" w:id="0">
    <w:p w14:paraId="6E373A4B" w14:textId="77777777" w:rsidR="00B54215" w:rsidRDefault="00B54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EC830" w14:textId="77777777" w:rsidR="001239B2" w:rsidRDefault="00A75467" w:rsidP="00E9206C">
    <w:pPr>
      <w:pStyle w:val="En-tte"/>
    </w:pPr>
    <w:r>
      <w:rPr>
        <w:noProof/>
      </w:rPr>
      <w:drawing>
        <wp:inline distT="0" distB="0" distL="0" distR="0" wp14:anchorId="34EF6950" wp14:editId="69B08406">
          <wp:extent cx="1211580" cy="100584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39B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5652D7E"/>
    <w:multiLevelType w:val="hybridMultilevel"/>
    <w:tmpl w:val="BCE05628"/>
    <w:lvl w:ilvl="0" w:tplc="25E077C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711BBA"/>
    <w:multiLevelType w:val="multilevel"/>
    <w:tmpl w:val="CC208E1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0B2835B1"/>
    <w:multiLevelType w:val="hybridMultilevel"/>
    <w:tmpl w:val="A1DA9156"/>
    <w:lvl w:ilvl="0" w:tplc="9530CF20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1372B"/>
    <w:multiLevelType w:val="multilevel"/>
    <w:tmpl w:val="7AC8CB5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0FA734D5"/>
    <w:multiLevelType w:val="multilevel"/>
    <w:tmpl w:val="2074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7E53E5"/>
    <w:multiLevelType w:val="hybridMultilevel"/>
    <w:tmpl w:val="6BC003C2"/>
    <w:lvl w:ilvl="0" w:tplc="D3DAE23A">
      <w:start w:val="55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106E5"/>
    <w:multiLevelType w:val="multilevel"/>
    <w:tmpl w:val="650E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DE7CAF"/>
    <w:multiLevelType w:val="hybridMultilevel"/>
    <w:tmpl w:val="9A9CBE24"/>
    <w:lvl w:ilvl="0" w:tplc="B66CDDE0">
      <w:numFmt w:val="bullet"/>
      <w:lvlText w:val="-"/>
      <w:lvlJc w:val="left"/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E20AE"/>
    <w:multiLevelType w:val="hybridMultilevel"/>
    <w:tmpl w:val="A8CAEEE6"/>
    <w:lvl w:ilvl="0" w:tplc="5F3C081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73DB5"/>
    <w:multiLevelType w:val="hybridMultilevel"/>
    <w:tmpl w:val="27123DAE"/>
    <w:lvl w:ilvl="0" w:tplc="DD72E1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006C6"/>
    <w:multiLevelType w:val="multilevel"/>
    <w:tmpl w:val="3176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FF1968"/>
    <w:multiLevelType w:val="multilevel"/>
    <w:tmpl w:val="C5DA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326C54"/>
    <w:multiLevelType w:val="hybridMultilevel"/>
    <w:tmpl w:val="618A57B8"/>
    <w:lvl w:ilvl="0" w:tplc="E08AD1C8">
      <w:start w:val="51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56BD3"/>
    <w:multiLevelType w:val="hybridMultilevel"/>
    <w:tmpl w:val="62B2CC8C"/>
    <w:lvl w:ilvl="0" w:tplc="BDE81EB4">
      <w:start w:val="517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3456A"/>
    <w:multiLevelType w:val="hybridMultilevel"/>
    <w:tmpl w:val="E1D68D46"/>
    <w:lvl w:ilvl="0" w:tplc="040C000B">
      <w:start w:val="517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1571B"/>
    <w:multiLevelType w:val="multilevel"/>
    <w:tmpl w:val="CCF8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6B631C"/>
    <w:multiLevelType w:val="multilevel"/>
    <w:tmpl w:val="07C8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22061D"/>
    <w:multiLevelType w:val="hybridMultilevel"/>
    <w:tmpl w:val="7EA4E6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15942"/>
    <w:multiLevelType w:val="hybridMultilevel"/>
    <w:tmpl w:val="82289E9A"/>
    <w:lvl w:ilvl="0" w:tplc="03A6780A">
      <w:start w:val="517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602301"/>
    <w:multiLevelType w:val="hybridMultilevel"/>
    <w:tmpl w:val="4BE61CB2"/>
    <w:lvl w:ilvl="0" w:tplc="DD72E17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0D67F6"/>
    <w:multiLevelType w:val="hybridMultilevel"/>
    <w:tmpl w:val="3A20321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BD26A2"/>
    <w:multiLevelType w:val="multilevel"/>
    <w:tmpl w:val="A3A8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0864926">
    <w:abstractNumId w:val="0"/>
  </w:num>
  <w:num w:numId="2" w16cid:durableId="1770662672">
    <w:abstractNumId w:val="1"/>
  </w:num>
  <w:num w:numId="3" w16cid:durableId="1032460580">
    <w:abstractNumId w:val="2"/>
  </w:num>
  <w:num w:numId="4" w16cid:durableId="981078134">
    <w:abstractNumId w:val="3"/>
  </w:num>
  <w:num w:numId="5" w16cid:durableId="694041892">
    <w:abstractNumId w:val="5"/>
  </w:num>
  <w:num w:numId="6" w16cid:durableId="1043555813">
    <w:abstractNumId w:val="16"/>
  </w:num>
  <w:num w:numId="7" w16cid:durableId="1063411514">
    <w:abstractNumId w:val="20"/>
  </w:num>
  <w:num w:numId="8" w16cid:durableId="263265543">
    <w:abstractNumId w:val="14"/>
  </w:num>
  <w:num w:numId="9" w16cid:durableId="1310742638">
    <w:abstractNumId w:val="7"/>
  </w:num>
  <w:num w:numId="10" w16cid:durableId="792134336">
    <w:abstractNumId w:val="4"/>
  </w:num>
  <w:num w:numId="11" w16cid:durableId="601038455">
    <w:abstractNumId w:val="9"/>
  </w:num>
  <w:num w:numId="12" w16cid:durableId="2094155762">
    <w:abstractNumId w:val="15"/>
  </w:num>
  <w:num w:numId="13" w16cid:durableId="1341855885">
    <w:abstractNumId w:val="22"/>
  </w:num>
  <w:num w:numId="14" w16cid:durableId="245767188">
    <w:abstractNumId w:val="11"/>
  </w:num>
  <w:num w:numId="15" w16cid:durableId="1475752836">
    <w:abstractNumId w:val="18"/>
  </w:num>
  <w:num w:numId="16" w16cid:durableId="176620158">
    <w:abstractNumId w:val="8"/>
  </w:num>
  <w:num w:numId="17" w16cid:durableId="1085805074">
    <w:abstractNumId w:val="21"/>
  </w:num>
  <w:num w:numId="18" w16cid:durableId="1816412046">
    <w:abstractNumId w:val="10"/>
  </w:num>
  <w:num w:numId="19" w16cid:durableId="1994602785">
    <w:abstractNumId w:val="17"/>
  </w:num>
  <w:num w:numId="20" w16cid:durableId="1804079961">
    <w:abstractNumId w:val="23"/>
  </w:num>
  <w:num w:numId="21" w16cid:durableId="1853453401">
    <w:abstractNumId w:val="6"/>
  </w:num>
  <w:num w:numId="22" w16cid:durableId="1433163460">
    <w:abstractNumId w:val="12"/>
  </w:num>
  <w:num w:numId="23" w16cid:durableId="1387603489">
    <w:abstractNumId w:val="13"/>
  </w:num>
  <w:num w:numId="24" w16cid:durableId="20410788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fr-FR" w:vendorID="64" w:dllVersion="4096" w:nlCheck="1" w:checkStyle="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B8"/>
    <w:rsid w:val="0002069C"/>
    <w:rsid w:val="000242F0"/>
    <w:rsid w:val="000457C3"/>
    <w:rsid w:val="00086327"/>
    <w:rsid w:val="000B130A"/>
    <w:rsid w:val="000C2E9B"/>
    <w:rsid w:val="000E03E8"/>
    <w:rsid w:val="000E339A"/>
    <w:rsid w:val="000F30C3"/>
    <w:rsid w:val="001239B2"/>
    <w:rsid w:val="00126317"/>
    <w:rsid w:val="001521C9"/>
    <w:rsid w:val="00164FB1"/>
    <w:rsid w:val="001723C5"/>
    <w:rsid w:val="00183E6E"/>
    <w:rsid w:val="0019303A"/>
    <w:rsid w:val="001A6EF5"/>
    <w:rsid w:val="001E4FC7"/>
    <w:rsid w:val="001F058B"/>
    <w:rsid w:val="0022141E"/>
    <w:rsid w:val="0022692B"/>
    <w:rsid w:val="002305BD"/>
    <w:rsid w:val="00243AFD"/>
    <w:rsid w:val="00243E9A"/>
    <w:rsid w:val="00244B16"/>
    <w:rsid w:val="00254A2E"/>
    <w:rsid w:val="0025569F"/>
    <w:rsid w:val="00257918"/>
    <w:rsid w:val="00273111"/>
    <w:rsid w:val="002B3BE1"/>
    <w:rsid w:val="002C7ED7"/>
    <w:rsid w:val="002E5949"/>
    <w:rsid w:val="002F153A"/>
    <w:rsid w:val="00300093"/>
    <w:rsid w:val="0030241C"/>
    <w:rsid w:val="003114B8"/>
    <w:rsid w:val="00322920"/>
    <w:rsid w:val="00350959"/>
    <w:rsid w:val="00351D24"/>
    <w:rsid w:val="0036122D"/>
    <w:rsid w:val="003656A2"/>
    <w:rsid w:val="003669FB"/>
    <w:rsid w:val="00381E0B"/>
    <w:rsid w:val="003A0502"/>
    <w:rsid w:val="003A5CA7"/>
    <w:rsid w:val="003C1E07"/>
    <w:rsid w:val="003C3A22"/>
    <w:rsid w:val="003C6488"/>
    <w:rsid w:val="003D008A"/>
    <w:rsid w:val="00401E2B"/>
    <w:rsid w:val="00406849"/>
    <w:rsid w:val="004227CA"/>
    <w:rsid w:val="00445176"/>
    <w:rsid w:val="00455F0B"/>
    <w:rsid w:val="00456028"/>
    <w:rsid w:val="00485858"/>
    <w:rsid w:val="004A44B1"/>
    <w:rsid w:val="004A54EB"/>
    <w:rsid w:val="004B0F0B"/>
    <w:rsid w:val="004F2588"/>
    <w:rsid w:val="00504935"/>
    <w:rsid w:val="00505154"/>
    <w:rsid w:val="00520E1A"/>
    <w:rsid w:val="0055054A"/>
    <w:rsid w:val="00551B96"/>
    <w:rsid w:val="005577FE"/>
    <w:rsid w:val="005602CD"/>
    <w:rsid w:val="0057106D"/>
    <w:rsid w:val="00584EC7"/>
    <w:rsid w:val="00585B65"/>
    <w:rsid w:val="00593437"/>
    <w:rsid w:val="005A25B4"/>
    <w:rsid w:val="005C5F3E"/>
    <w:rsid w:val="005C7445"/>
    <w:rsid w:val="005E0680"/>
    <w:rsid w:val="005E0DDE"/>
    <w:rsid w:val="005F2FA4"/>
    <w:rsid w:val="00626366"/>
    <w:rsid w:val="00631739"/>
    <w:rsid w:val="00632B71"/>
    <w:rsid w:val="006361FB"/>
    <w:rsid w:val="006509DB"/>
    <w:rsid w:val="00655DDF"/>
    <w:rsid w:val="006A2CD1"/>
    <w:rsid w:val="006B3E84"/>
    <w:rsid w:val="006D6838"/>
    <w:rsid w:val="006E1ECF"/>
    <w:rsid w:val="007159E2"/>
    <w:rsid w:val="00727AB4"/>
    <w:rsid w:val="00736F24"/>
    <w:rsid w:val="00740F5A"/>
    <w:rsid w:val="00745221"/>
    <w:rsid w:val="00754AA4"/>
    <w:rsid w:val="00777996"/>
    <w:rsid w:val="007825FF"/>
    <w:rsid w:val="00783523"/>
    <w:rsid w:val="007848B3"/>
    <w:rsid w:val="007B36CD"/>
    <w:rsid w:val="007E1555"/>
    <w:rsid w:val="00807197"/>
    <w:rsid w:val="00824E39"/>
    <w:rsid w:val="00830FDA"/>
    <w:rsid w:val="00831350"/>
    <w:rsid w:val="00833902"/>
    <w:rsid w:val="00844549"/>
    <w:rsid w:val="00852DD1"/>
    <w:rsid w:val="008640BC"/>
    <w:rsid w:val="008700F9"/>
    <w:rsid w:val="0087452B"/>
    <w:rsid w:val="008A5EB8"/>
    <w:rsid w:val="008B24AC"/>
    <w:rsid w:val="008C5A3F"/>
    <w:rsid w:val="008D1B29"/>
    <w:rsid w:val="008D2DC8"/>
    <w:rsid w:val="008D72DD"/>
    <w:rsid w:val="00920BE1"/>
    <w:rsid w:val="00927272"/>
    <w:rsid w:val="0093505B"/>
    <w:rsid w:val="00935F50"/>
    <w:rsid w:val="00936AB8"/>
    <w:rsid w:val="0095788F"/>
    <w:rsid w:val="009735CF"/>
    <w:rsid w:val="0098076D"/>
    <w:rsid w:val="009909CE"/>
    <w:rsid w:val="00992665"/>
    <w:rsid w:val="009A1820"/>
    <w:rsid w:val="009C61EC"/>
    <w:rsid w:val="00A33492"/>
    <w:rsid w:val="00A3447E"/>
    <w:rsid w:val="00A64041"/>
    <w:rsid w:val="00A6580D"/>
    <w:rsid w:val="00A703A3"/>
    <w:rsid w:val="00A71402"/>
    <w:rsid w:val="00A75467"/>
    <w:rsid w:val="00A764C3"/>
    <w:rsid w:val="00AA0A65"/>
    <w:rsid w:val="00AA517A"/>
    <w:rsid w:val="00AB188E"/>
    <w:rsid w:val="00AF20A6"/>
    <w:rsid w:val="00B40135"/>
    <w:rsid w:val="00B42F32"/>
    <w:rsid w:val="00B46FE7"/>
    <w:rsid w:val="00B54215"/>
    <w:rsid w:val="00B60F2D"/>
    <w:rsid w:val="00B75E4A"/>
    <w:rsid w:val="00B8278B"/>
    <w:rsid w:val="00B8631F"/>
    <w:rsid w:val="00B864B0"/>
    <w:rsid w:val="00B92943"/>
    <w:rsid w:val="00BB7E78"/>
    <w:rsid w:val="00BE07B7"/>
    <w:rsid w:val="00C057AA"/>
    <w:rsid w:val="00C43CDB"/>
    <w:rsid w:val="00C55A3A"/>
    <w:rsid w:val="00C56715"/>
    <w:rsid w:val="00C6761A"/>
    <w:rsid w:val="00C879CA"/>
    <w:rsid w:val="00CA20F4"/>
    <w:rsid w:val="00CA2D3A"/>
    <w:rsid w:val="00CD7B5E"/>
    <w:rsid w:val="00D0548B"/>
    <w:rsid w:val="00D1750F"/>
    <w:rsid w:val="00D3761E"/>
    <w:rsid w:val="00D4269E"/>
    <w:rsid w:val="00D87A0A"/>
    <w:rsid w:val="00D94CBA"/>
    <w:rsid w:val="00DD5468"/>
    <w:rsid w:val="00DE13FB"/>
    <w:rsid w:val="00DE15B8"/>
    <w:rsid w:val="00E256BD"/>
    <w:rsid w:val="00E273DA"/>
    <w:rsid w:val="00E2740F"/>
    <w:rsid w:val="00E77F50"/>
    <w:rsid w:val="00E84D7A"/>
    <w:rsid w:val="00E9206C"/>
    <w:rsid w:val="00EC54BA"/>
    <w:rsid w:val="00EE5561"/>
    <w:rsid w:val="00F04765"/>
    <w:rsid w:val="00F05947"/>
    <w:rsid w:val="00F1797C"/>
    <w:rsid w:val="00F223F8"/>
    <w:rsid w:val="00F82E10"/>
    <w:rsid w:val="00F87C44"/>
    <w:rsid w:val="00FD5574"/>
    <w:rsid w:val="00FD6ED9"/>
    <w:rsid w:val="00FE5219"/>
    <w:rsid w:val="00FF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AD2325"/>
  <w15:chartTrackingRefBased/>
  <w15:docId w15:val="{DA2DF978-FF9E-49FB-9F38-346D93A3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entury Gothic" w:hAnsi="Century Gothic"/>
      <w:kern w:val="1"/>
      <w:sz w:val="22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5858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Policepardfaut1">
    <w:name w:val="Police par défaut1"/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itre">
    <w:name w:val="Title"/>
    <w:basedOn w:val="Normal"/>
    <w:next w:val="Sous-titre"/>
    <w:qFormat/>
    <w:pPr>
      <w:jc w:val="center"/>
    </w:pPr>
    <w:rPr>
      <w:b/>
      <w:bCs/>
      <w:sz w:val="36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Standard">
    <w:name w:val="Standard"/>
    <w:rsid w:val="00992665"/>
    <w:pPr>
      <w:suppressAutoHyphens/>
      <w:autoSpaceDN w:val="0"/>
      <w:textAlignment w:val="baseline"/>
    </w:pPr>
    <w:rPr>
      <w:rFonts w:ascii="Century Gothic" w:hAnsi="Century Gothic"/>
      <w:kern w:val="3"/>
      <w:sz w:val="22"/>
      <w:szCs w:val="24"/>
      <w:lang w:eastAsia="zh-CN"/>
    </w:rPr>
  </w:style>
  <w:style w:type="character" w:styleId="Marquedecommentaire">
    <w:name w:val="annotation reference"/>
    <w:uiPriority w:val="99"/>
    <w:semiHidden/>
    <w:unhideWhenUsed/>
    <w:rsid w:val="00C5671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56715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56715"/>
    <w:rPr>
      <w:rFonts w:ascii="Century Gothic" w:hAnsi="Century Gothic"/>
      <w:kern w:val="1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5671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56715"/>
    <w:rPr>
      <w:rFonts w:ascii="Century Gothic" w:hAnsi="Century Gothic"/>
      <w:b/>
      <w:bCs/>
      <w:kern w:val="1"/>
      <w:lang w:eastAsia="ar-SA"/>
    </w:rPr>
  </w:style>
  <w:style w:type="paragraph" w:styleId="Signature">
    <w:name w:val="Signature"/>
    <w:basedOn w:val="Normal"/>
    <w:next w:val="Normal"/>
    <w:link w:val="SignatureCar"/>
    <w:uiPriority w:val="6"/>
    <w:qFormat/>
    <w:rsid w:val="00505154"/>
    <w:pPr>
      <w:keepNext/>
      <w:suppressAutoHyphens w:val="0"/>
      <w:spacing w:after="240" w:line="276" w:lineRule="auto"/>
      <w:contextualSpacing/>
    </w:pPr>
    <w:rPr>
      <w:rFonts w:ascii="Calibri" w:hAnsi="Calibri"/>
      <w:spacing w:val="4"/>
      <w:kern w:val="0"/>
      <w:szCs w:val="20"/>
      <w:lang w:eastAsia="ja-JP"/>
    </w:rPr>
  </w:style>
  <w:style w:type="character" w:customStyle="1" w:styleId="SignatureCar">
    <w:name w:val="Signature Car"/>
    <w:link w:val="Signature"/>
    <w:uiPriority w:val="6"/>
    <w:rsid w:val="00505154"/>
    <w:rPr>
      <w:rFonts w:ascii="Calibri" w:hAnsi="Calibri"/>
      <w:spacing w:val="4"/>
      <w:sz w:val="22"/>
      <w:lang w:eastAsia="ja-JP"/>
    </w:rPr>
  </w:style>
  <w:style w:type="paragraph" w:styleId="Paragraphedeliste">
    <w:name w:val="List Paragraph"/>
    <w:basedOn w:val="Normal"/>
    <w:uiPriority w:val="34"/>
    <w:unhideWhenUsed/>
    <w:qFormat/>
    <w:rsid w:val="00505154"/>
    <w:pPr>
      <w:suppressAutoHyphens w:val="0"/>
      <w:spacing w:after="240" w:line="276" w:lineRule="auto"/>
      <w:ind w:left="720"/>
      <w:contextualSpacing/>
    </w:pPr>
    <w:rPr>
      <w:rFonts w:ascii="Calibri" w:hAnsi="Calibri"/>
      <w:spacing w:val="4"/>
      <w:kern w:val="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122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36122D"/>
    <w:rPr>
      <w:rFonts w:ascii="Segoe UI" w:hAnsi="Segoe UI" w:cs="Segoe UI"/>
      <w:kern w:val="1"/>
      <w:sz w:val="18"/>
      <w:szCs w:val="18"/>
      <w:lang w:eastAsia="ar-SA"/>
    </w:rPr>
  </w:style>
  <w:style w:type="paragraph" w:styleId="Sansinterligne">
    <w:name w:val="No Spacing"/>
    <w:uiPriority w:val="1"/>
    <w:qFormat/>
    <w:rsid w:val="00D1750F"/>
    <w:pPr>
      <w:suppressAutoHyphens/>
    </w:pPr>
    <w:rPr>
      <w:rFonts w:ascii="Century Gothic" w:hAnsi="Century Gothic"/>
      <w:kern w:val="1"/>
      <w:sz w:val="22"/>
      <w:szCs w:val="24"/>
      <w:lang w:eastAsia="ar-SA"/>
    </w:rPr>
  </w:style>
  <w:style w:type="table" w:styleId="Grilledutableau">
    <w:name w:val="Table Grid"/>
    <w:basedOn w:val="TableauNormal"/>
    <w:uiPriority w:val="39"/>
    <w:rsid w:val="00A703A3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link w:val="Titre3"/>
    <w:uiPriority w:val="9"/>
    <w:semiHidden/>
    <w:rsid w:val="00485858"/>
    <w:rPr>
      <w:rFonts w:ascii="Aptos Display" w:eastAsia="Times New Roman" w:hAnsi="Aptos Display" w:cs="Times New Roman"/>
      <w:b/>
      <w:bCs/>
      <w:kern w:val="1"/>
      <w:sz w:val="26"/>
      <w:szCs w:val="26"/>
      <w:lang w:eastAsia="ar-SA"/>
    </w:rPr>
  </w:style>
  <w:style w:type="character" w:styleId="Lienhypertexte">
    <w:name w:val="Hyperlink"/>
    <w:uiPriority w:val="99"/>
    <w:unhideWhenUsed/>
    <w:rsid w:val="00B864B0"/>
    <w:rPr>
      <w:color w:val="467886"/>
      <w:u w:val="single"/>
    </w:rPr>
  </w:style>
  <w:style w:type="character" w:styleId="Mentionnonrsolue">
    <w:name w:val="Unresolved Mention"/>
    <w:uiPriority w:val="99"/>
    <w:semiHidden/>
    <w:unhideWhenUsed/>
    <w:rsid w:val="00B86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3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inistratif\Secr&#233;tariat\RH\Recrutement\OFFRES%20D'EMPLOI\2-Mod&#232;les\RM\HIVER%20-%20Agent-Agente%20des%20remont&#233;es%20m&#233;caniqu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C843E-2248-46A6-920A-3C12EC5CA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HIVER - Agent-Agente des remontées mécaniques</Template>
  <TotalTime>12</TotalTime>
  <Pages>1</Pages>
  <Words>360</Words>
  <Characters>1946</Characters>
  <Application>Microsoft Office Word</Application>
  <DocSecurity>0</DocSecurity>
  <Lines>48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SEMILOM + OP Entete + lettre</vt:lpstr>
    </vt:vector>
  </TitlesOfParts>
  <Company/>
  <LinksUpToDate>false</LinksUpToDate>
  <CharactersWithSpaces>2266</CharactersWithSpaces>
  <SharedDoc>false</SharedDoc>
  <HLinks>
    <vt:vector size="6" baseType="variant">
      <vt:variant>
        <vt:i4>1835091</vt:i4>
      </vt:variant>
      <vt:variant>
        <vt:i4>0</vt:i4>
      </vt:variant>
      <vt:variant>
        <vt:i4>0</vt:i4>
      </vt:variant>
      <vt:variant>
        <vt:i4>5</vt:i4>
      </vt:variant>
      <vt:variant>
        <vt:lpwstr>https://tally.so/r/3XPypY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SEMILOM + OP Entete + lettre</dc:title>
  <dc:subject/>
  <dc:creator>Mathilde CAVAROTTI</dc:creator>
  <cp:keywords/>
  <cp:lastModifiedBy>Mathilde CAVAROTTI</cp:lastModifiedBy>
  <cp:revision>3</cp:revision>
  <cp:lastPrinted>2025-07-30T13:25:00Z</cp:lastPrinted>
  <dcterms:created xsi:type="dcterms:W3CDTF">2026-08-10T14:23:00Z</dcterms:created>
  <dcterms:modified xsi:type="dcterms:W3CDTF">2026-08-11T12:18:00Z</dcterms:modified>
</cp:coreProperties>
</file>