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E8E3C" w14:textId="38972D8C" w:rsidR="00C560A9" w:rsidRPr="00DA329A" w:rsidRDefault="00C560A9" w:rsidP="00C560A9">
      <w:pPr>
        <w:jc w:val="right"/>
        <w:rPr>
          <w:rFonts w:ascii="Aptos" w:hAnsi="Aptos"/>
          <w:szCs w:val="24"/>
        </w:rPr>
      </w:pPr>
    </w:p>
    <w:p w14:paraId="73238948" w14:textId="77777777" w:rsidR="00C560A9" w:rsidRPr="00DA329A" w:rsidRDefault="00C560A9" w:rsidP="00C560A9">
      <w:pPr>
        <w:jc w:val="right"/>
        <w:rPr>
          <w:rFonts w:ascii="Aptos" w:hAnsi="Aptos"/>
          <w:szCs w:val="24"/>
        </w:rPr>
      </w:pPr>
    </w:p>
    <w:p w14:paraId="3556882B" w14:textId="77777777" w:rsidR="00C560A9" w:rsidRPr="00DA329A" w:rsidRDefault="00C560A9" w:rsidP="00C560A9">
      <w:pPr>
        <w:rPr>
          <w:rFonts w:ascii="Aptos" w:hAnsi="Aptos"/>
          <w:b/>
          <w:szCs w:val="24"/>
        </w:rPr>
      </w:pPr>
    </w:p>
    <w:p w14:paraId="05E1327B" w14:textId="77777777" w:rsidR="00C560A9" w:rsidRPr="00DA329A" w:rsidRDefault="00C560A9" w:rsidP="00C560A9">
      <w:pPr>
        <w:rPr>
          <w:rFonts w:ascii="Aptos" w:hAnsi="Aptos"/>
          <w:b/>
          <w:szCs w:val="24"/>
        </w:rPr>
      </w:pPr>
    </w:p>
    <w:p w14:paraId="2B5A3ED3" w14:textId="77777777" w:rsidR="00C560A9" w:rsidRPr="00DA329A" w:rsidRDefault="00C560A9" w:rsidP="00C560A9">
      <w:pPr>
        <w:rPr>
          <w:rFonts w:ascii="Aptos" w:hAnsi="Aptos"/>
          <w:bCs/>
          <w:szCs w:val="24"/>
        </w:rPr>
      </w:pPr>
      <w:r w:rsidRPr="00DA329A">
        <w:rPr>
          <w:rFonts w:ascii="Aptos" w:hAnsi="Aptos"/>
          <w:bCs/>
          <w:szCs w:val="24"/>
        </w:rPr>
        <w:t xml:space="preserve">Til Bestyrelsen </w:t>
      </w:r>
    </w:p>
    <w:p w14:paraId="4028E996" w14:textId="77777777" w:rsidR="00C560A9" w:rsidRPr="00DA329A" w:rsidRDefault="00C560A9" w:rsidP="00C560A9">
      <w:pPr>
        <w:rPr>
          <w:rFonts w:ascii="Aptos" w:hAnsi="Aptos"/>
          <w:bCs/>
          <w:szCs w:val="24"/>
        </w:rPr>
      </w:pPr>
      <w:r w:rsidRPr="00DA329A">
        <w:rPr>
          <w:rFonts w:ascii="Aptos" w:hAnsi="Aptos"/>
          <w:bCs/>
          <w:szCs w:val="24"/>
        </w:rPr>
        <w:t>for Ingrid Jespersens Gymnasieskole</w:t>
      </w:r>
    </w:p>
    <w:p w14:paraId="7C95FD86" w14:textId="2145E9D5" w:rsidR="00C560A9" w:rsidRPr="00DA329A" w:rsidRDefault="00C15A9E" w:rsidP="00C560A9">
      <w:pPr>
        <w:ind w:left="1080" w:right="-568"/>
        <w:jc w:val="right"/>
        <w:rPr>
          <w:rFonts w:ascii="Aptos" w:hAnsi="Aptos"/>
          <w:szCs w:val="24"/>
        </w:rPr>
      </w:pPr>
      <w:r>
        <w:rPr>
          <w:rFonts w:ascii="Aptos" w:hAnsi="Aptos"/>
          <w:szCs w:val="24"/>
        </w:rPr>
        <w:t>13</w:t>
      </w:r>
      <w:r w:rsidR="00720F42" w:rsidRPr="00DA329A">
        <w:rPr>
          <w:rFonts w:ascii="Aptos" w:hAnsi="Aptos"/>
          <w:szCs w:val="24"/>
        </w:rPr>
        <w:t>.</w:t>
      </w:r>
      <w:r w:rsidR="00FB4D47" w:rsidRPr="00DA329A">
        <w:rPr>
          <w:rFonts w:ascii="Aptos" w:hAnsi="Aptos"/>
          <w:szCs w:val="24"/>
        </w:rPr>
        <w:t>0</w:t>
      </w:r>
      <w:r>
        <w:rPr>
          <w:rFonts w:ascii="Aptos" w:hAnsi="Aptos"/>
          <w:szCs w:val="24"/>
        </w:rPr>
        <w:t>5</w:t>
      </w:r>
      <w:r w:rsidR="00720F42" w:rsidRPr="00DA329A">
        <w:rPr>
          <w:rFonts w:ascii="Aptos" w:hAnsi="Aptos"/>
          <w:szCs w:val="24"/>
        </w:rPr>
        <w:t>.202</w:t>
      </w:r>
      <w:r w:rsidR="00A5635B" w:rsidRPr="00DA329A">
        <w:rPr>
          <w:rFonts w:ascii="Aptos" w:hAnsi="Aptos"/>
          <w:szCs w:val="24"/>
        </w:rPr>
        <w:t>6</w:t>
      </w:r>
    </w:p>
    <w:p w14:paraId="55418203" w14:textId="1947ACFD" w:rsidR="00707714" w:rsidRPr="00DA329A" w:rsidRDefault="00C7511E" w:rsidP="008B340B">
      <w:pPr>
        <w:tabs>
          <w:tab w:val="left" w:pos="8475"/>
          <w:tab w:val="right" w:pos="10206"/>
        </w:tabs>
        <w:ind w:right="-568"/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ab/>
      </w:r>
      <w:r w:rsidRPr="00DA329A">
        <w:rPr>
          <w:rFonts w:ascii="Aptos" w:hAnsi="Aptos"/>
          <w:szCs w:val="24"/>
        </w:rPr>
        <w:tab/>
      </w:r>
      <w:r w:rsidR="00720F42" w:rsidRPr="00DA329A">
        <w:rPr>
          <w:rFonts w:ascii="Aptos" w:hAnsi="Aptos"/>
          <w:szCs w:val="24"/>
        </w:rPr>
        <w:t>S</w:t>
      </w:r>
      <w:r w:rsidR="00143730" w:rsidRPr="00DA329A">
        <w:rPr>
          <w:rFonts w:ascii="Aptos" w:hAnsi="Aptos"/>
          <w:szCs w:val="24"/>
        </w:rPr>
        <w:t>R</w:t>
      </w:r>
      <w:r w:rsidR="00720F42" w:rsidRPr="00DA329A">
        <w:rPr>
          <w:rFonts w:ascii="Aptos" w:hAnsi="Aptos"/>
          <w:szCs w:val="24"/>
        </w:rPr>
        <w:t>K</w:t>
      </w:r>
      <w:r w:rsidR="006345C2" w:rsidRPr="00DA329A">
        <w:rPr>
          <w:rFonts w:ascii="Aptos" w:hAnsi="Aptos"/>
          <w:szCs w:val="24"/>
        </w:rPr>
        <w:t>/ma</w:t>
      </w:r>
    </w:p>
    <w:p w14:paraId="762E0FE7" w14:textId="77777777" w:rsidR="00F37266" w:rsidRPr="00DA329A" w:rsidRDefault="00F37266" w:rsidP="000F4356">
      <w:pPr>
        <w:rPr>
          <w:rFonts w:ascii="Aptos" w:hAnsi="Aptos"/>
          <w:szCs w:val="24"/>
        </w:rPr>
      </w:pPr>
    </w:p>
    <w:p w14:paraId="1214DEEF" w14:textId="37F2378E" w:rsidR="0074711A" w:rsidRPr="00DA329A" w:rsidRDefault="008B340B" w:rsidP="00C560A9">
      <w:pPr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Cs w:val="24"/>
        </w:rPr>
        <w:t>Referat af o</w:t>
      </w:r>
      <w:r w:rsidR="007F4B56" w:rsidRPr="00DA329A">
        <w:rPr>
          <w:rFonts w:ascii="Aptos" w:hAnsi="Aptos"/>
          <w:b/>
          <w:bCs/>
          <w:szCs w:val="24"/>
        </w:rPr>
        <w:t>rdinært b</w:t>
      </w:r>
      <w:r w:rsidR="0074711A" w:rsidRPr="00DA329A">
        <w:rPr>
          <w:rFonts w:ascii="Aptos" w:hAnsi="Aptos"/>
          <w:b/>
          <w:bCs/>
          <w:szCs w:val="24"/>
        </w:rPr>
        <w:t>estyrelsesmøde</w:t>
      </w:r>
    </w:p>
    <w:p w14:paraId="6B56809E" w14:textId="77777777" w:rsidR="0074711A" w:rsidRDefault="0074711A" w:rsidP="00C560A9">
      <w:pPr>
        <w:rPr>
          <w:rFonts w:ascii="Aptos" w:hAnsi="Aptos"/>
          <w:szCs w:val="24"/>
        </w:rPr>
      </w:pPr>
    </w:p>
    <w:p w14:paraId="01E622E9" w14:textId="77777777" w:rsidR="00DA329A" w:rsidRPr="00DA329A" w:rsidRDefault="00DA329A" w:rsidP="00C560A9">
      <w:pPr>
        <w:rPr>
          <w:rFonts w:ascii="Aptos" w:hAnsi="Aptos"/>
          <w:szCs w:val="24"/>
        </w:rPr>
      </w:pPr>
    </w:p>
    <w:p w14:paraId="1CF5DEC3" w14:textId="537048E7" w:rsidR="00C560A9" w:rsidRPr="00DA329A" w:rsidRDefault="00C560A9" w:rsidP="00C560A9">
      <w:pPr>
        <w:rPr>
          <w:rFonts w:ascii="Aptos" w:hAnsi="Aptos"/>
          <w:bCs/>
          <w:szCs w:val="24"/>
        </w:rPr>
      </w:pPr>
      <w:r w:rsidRPr="00DA329A">
        <w:rPr>
          <w:rFonts w:ascii="Aptos" w:hAnsi="Aptos"/>
          <w:bCs/>
          <w:szCs w:val="24"/>
        </w:rPr>
        <w:t>I mødet delt</w:t>
      </w:r>
      <w:r w:rsidR="00C15A9E">
        <w:rPr>
          <w:rFonts w:ascii="Aptos" w:hAnsi="Aptos"/>
          <w:bCs/>
          <w:szCs w:val="24"/>
        </w:rPr>
        <w:t>og</w:t>
      </w:r>
      <w:r w:rsidRPr="00DA329A">
        <w:rPr>
          <w:rFonts w:ascii="Aptos" w:hAnsi="Aptos"/>
          <w:bCs/>
          <w:szCs w:val="24"/>
        </w:rPr>
        <w:t>:</w:t>
      </w:r>
    </w:p>
    <w:p w14:paraId="1F6FA01B" w14:textId="77777777" w:rsidR="00C560A9" w:rsidRPr="00DA329A" w:rsidRDefault="00C560A9" w:rsidP="00C560A9">
      <w:pPr>
        <w:rPr>
          <w:rFonts w:ascii="Aptos" w:hAnsi="Aptos"/>
          <w:bCs/>
          <w:szCs w:val="24"/>
        </w:rPr>
      </w:pPr>
    </w:p>
    <w:p w14:paraId="185DE74E" w14:textId="77777777" w:rsidR="00C560A9" w:rsidRPr="00DA329A" w:rsidRDefault="00C560A9" w:rsidP="00C560A9">
      <w:pPr>
        <w:rPr>
          <w:rFonts w:ascii="Aptos" w:hAnsi="Aptos"/>
          <w:bCs/>
          <w:szCs w:val="24"/>
        </w:rPr>
      </w:pPr>
      <w:r w:rsidRPr="00DA329A">
        <w:rPr>
          <w:rFonts w:ascii="Aptos" w:hAnsi="Aptos"/>
          <w:bCs/>
          <w:szCs w:val="24"/>
          <w:u w:val="single"/>
        </w:rPr>
        <w:t>Fra bestyrelsen</w:t>
      </w:r>
      <w:r w:rsidRPr="00DA329A">
        <w:rPr>
          <w:rFonts w:ascii="Aptos" w:hAnsi="Aptos"/>
          <w:bCs/>
          <w:szCs w:val="24"/>
        </w:rPr>
        <w:t>:</w:t>
      </w:r>
      <w:r w:rsidRPr="00DA329A">
        <w:rPr>
          <w:rFonts w:ascii="Aptos" w:hAnsi="Aptos"/>
          <w:bCs/>
          <w:szCs w:val="24"/>
        </w:rPr>
        <w:tab/>
      </w:r>
      <w:r w:rsidRPr="00DA329A">
        <w:rPr>
          <w:rFonts w:ascii="Aptos" w:hAnsi="Aptos"/>
          <w:bCs/>
          <w:szCs w:val="24"/>
        </w:rPr>
        <w:tab/>
      </w:r>
      <w:r w:rsidRPr="00DA329A">
        <w:rPr>
          <w:rFonts w:ascii="Aptos" w:hAnsi="Aptos"/>
          <w:bCs/>
          <w:szCs w:val="24"/>
          <w:u w:val="single"/>
        </w:rPr>
        <w:t>Fra skolen</w:t>
      </w:r>
      <w:r w:rsidRPr="00DA329A">
        <w:rPr>
          <w:rFonts w:ascii="Aptos" w:hAnsi="Aptos"/>
          <w:bCs/>
          <w:szCs w:val="24"/>
        </w:rPr>
        <w:t>:</w:t>
      </w:r>
    </w:p>
    <w:p w14:paraId="657F575A" w14:textId="0D9C8677" w:rsidR="00C560A9" w:rsidRPr="00DA329A" w:rsidRDefault="00153A34" w:rsidP="00BA633C">
      <w:pPr>
        <w:overflowPunct/>
        <w:textAlignment w:val="auto"/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>Emilie Friis (EF)</w:t>
      </w:r>
      <w:r w:rsidR="000C6715" w:rsidRPr="00DA329A">
        <w:rPr>
          <w:rFonts w:ascii="Aptos" w:hAnsi="Aptos"/>
          <w:szCs w:val="24"/>
        </w:rPr>
        <w:tab/>
      </w:r>
      <w:r w:rsidRPr="00DA329A">
        <w:rPr>
          <w:rFonts w:ascii="Aptos" w:hAnsi="Aptos"/>
          <w:szCs w:val="24"/>
        </w:rPr>
        <w:t xml:space="preserve">               </w:t>
      </w:r>
      <w:r w:rsidR="00E24B0A" w:rsidRPr="00DA329A">
        <w:rPr>
          <w:rFonts w:ascii="Aptos" w:hAnsi="Aptos"/>
          <w:szCs w:val="24"/>
        </w:rPr>
        <w:tab/>
      </w:r>
      <w:r w:rsidR="00720F42" w:rsidRPr="00DA329A">
        <w:rPr>
          <w:rFonts w:ascii="Aptos" w:hAnsi="Aptos"/>
          <w:szCs w:val="24"/>
        </w:rPr>
        <w:t>Søren Keller</w:t>
      </w:r>
      <w:r w:rsidR="00C560A9" w:rsidRPr="00DA329A">
        <w:rPr>
          <w:rFonts w:ascii="Aptos" w:hAnsi="Aptos"/>
          <w:szCs w:val="24"/>
        </w:rPr>
        <w:t xml:space="preserve"> (</w:t>
      </w:r>
      <w:r w:rsidR="00720F42" w:rsidRPr="00DA329A">
        <w:rPr>
          <w:rFonts w:ascii="Aptos" w:hAnsi="Aptos"/>
          <w:szCs w:val="24"/>
        </w:rPr>
        <w:t>S</w:t>
      </w:r>
      <w:r w:rsidR="00143730" w:rsidRPr="00DA329A">
        <w:rPr>
          <w:rFonts w:ascii="Aptos" w:hAnsi="Aptos"/>
          <w:szCs w:val="24"/>
        </w:rPr>
        <w:t>R</w:t>
      </w:r>
      <w:r w:rsidR="00720F42" w:rsidRPr="00DA329A">
        <w:rPr>
          <w:rFonts w:ascii="Aptos" w:hAnsi="Aptos"/>
          <w:szCs w:val="24"/>
        </w:rPr>
        <w:t>K</w:t>
      </w:r>
      <w:r w:rsidR="00C560A9" w:rsidRPr="00DA329A">
        <w:rPr>
          <w:rFonts w:ascii="Aptos" w:hAnsi="Aptos"/>
          <w:szCs w:val="24"/>
        </w:rPr>
        <w:t xml:space="preserve">) </w:t>
      </w:r>
    </w:p>
    <w:p w14:paraId="6147047D" w14:textId="3D04004C" w:rsidR="00C560A9" w:rsidRPr="00DA329A" w:rsidRDefault="00527452" w:rsidP="00C560A9">
      <w:pPr>
        <w:rPr>
          <w:rFonts w:ascii="Aptos" w:hAnsi="Aptos"/>
          <w:szCs w:val="24"/>
          <w:lang w:val="en-US"/>
        </w:rPr>
      </w:pPr>
      <w:r w:rsidRPr="00DA329A">
        <w:rPr>
          <w:rFonts w:ascii="Aptos" w:hAnsi="Aptos"/>
          <w:szCs w:val="24"/>
          <w:lang w:val="en-US"/>
        </w:rPr>
        <w:t>Jacob Hart-Hansen (JH</w:t>
      </w:r>
      <w:proofErr w:type="gramStart"/>
      <w:r w:rsidRPr="00DA329A">
        <w:rPr>
          <w:rFonts w:ascii="Aptos" w:hAnsi="Aptos"/>
          <w:szCs w:val="24"/>
          <w:lang w:val="en-US"/>
        </w:rPr>
        <w:t>)</w:t>
      </w:r>
      <w:r w:rsidR="00C560A9" w:rsidRPr="00DA329A">
        <w:rPr>
          <w:rFonts w:ascii="Aptos" w:hAnsi="Aptos"/>
          <w:szCs w:val="24"/>
          <w:lang w:val="en-US"/>
        </w:rPr>
        <w:tab/>
      </w:r>
      <w:r w:rsidR="00C560A9" w:rsidRPr="00DA329A">
        <w:rPr>
          <w:rFonts w:ascii="Aptos" w:hAnsi="Aptos"/>
          <w:szCs w:val="24"/>
          <w:lang w:val="en-US"/>
        </w:rPr>
        <w:tab/>
        <w:t>Lars</w:t>
      </w:r>
      <w:proofErr w:type="gramEnd"/>
      <w:r w:rsidR="00C560A9" w:rsidRPr="00DA329A">
        <w:rPr>
          <w:rFonts w:ascii="Aptos" w:hAnsi="Aptos"/>
          <w:szCs w:val="24"/>
          <w:lang w:val="en-US"/>
        </w:rPr>
        <w:t xml:space="preserve"> Bernack (LB)</w:t>
      </w:r>
    </w:p>
    <w:p w14:paraId="0AF75845" w14:textId="3EBB1599" w:rsidR="00527452" w:rsidRPr="00DA329A" w:rsidRDefault="009A0E19" w:rsidP="009A0E19">
      <w:pPr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>Sebastian Bindesbøll Møller (SBM)</w:t>
      </w:r>
      <w:r w:rsidR="00355708" w:rsidRPr="00DA329A">
        <w:rPr>
          <w:rFonts w:ascii="Aptos" w:hAnsi="Aptos"/>
          <w:szCs w:val="24"/>
        </w:rPr>
        <w:t xml:space="preserve"> </w:t>
      </w:r>
      <w:r w:rsidRPr="00DA329A">
        <w:rPr>
          <w:rFonts w:ascii="Aptos" w:hAnsi="Aptos"/>
          <w:szCs w:val="24"/>
        </w:rPr>
        <w:tab/>
      </w:r>
      <w:r w:rsidR="00DA329A">
        <w:rPr>
          <w:rFonts w:ascii="Aptos" w:hAnsi="Aptos"/>
          <w:szCs w:val="24"/>
        </w:rPr>
        <w:t>Tine Boel (TB)</w:t>
      </w:r>
    </w:p>
    <w:p w14:paraId="68D94D51" w14:textId="774E2372" w:rsidR="00355708" w:rsidRPr="00DA329A" w:rsidRDefault="000378F9" w:rsidP="00D63609">
      <w:pPr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>Henrik Kaas</w:t>
      </w:r>
      <w:r w:rsidR="009A0E19" w:rsidRPr="00DA329A">
        <w:rPr>
          <w:rFonts w:ascii="Aptos" w:hAnsi="Aptos"/>
          <w:szCs w:val="24"/>
        </w:rPr>
        <w:tab/>
      </w:r>
      <w:r w:rsidRPr="00DA329A">
        <w:rPr>
          <w:rFonts w:ascii="Aptos" w:hAnsi="Aptos"/>
          <w:szCs w:val="24"/>
        </w:rPr>
        <w:t>(HK)</w:t>
      </w:r>
      <w:r w:rsidR="009A0E19" w:rsidRPr="00DA329A">
        <w:rPr>
          <w:rFonts w:ascii="Aptos" w:hAnsi="Aptos"/>
          <w:szCs w:val="24"/>
        </w:rPr>
        <w:tab/>
      </w:r>
      <w:r w:rsidR="00527452" w:rsidRPr="00DA329A">
        <w:rPr>
          <w:rFonts w:ascii="Aptos" w:hAnsi="Aptos"/>
          <w:szCs w:val="24"/>
        </w:rPr>
        <w:tab/>
      </w:r>
      <w:r w:rsidR="00DA329A" w:rsidRPr="00DA329A">
        <w:rPr>
          <w:rFonts w:ascii="Aptos" w:hAnsi="Aptos"/>
          <w:szCs w:val="24"/>
        </w:rPr>
        <w:t>Lærerrepræsentant, grundskolen, Maxine Rogers (MR)</w:t>
      </w:r>
    </w:p>
    <w:p w14:paraId="33AA0A28" w14:textId="77777777" w:rsidR="00DA329A" w:rsidRPr="00DA329A" w:rsidRDefault="000378F9" w:rsidP="00DA329A">
      <w:pPr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>Yildiz Akdogan (YA)</w:t>
      </w:r>
      <w:r w:rsidR="00DA329A">
        <w:rPr>
          <w:rFonts w:ascii="Aptos" w:hAnsi="Aptos"/>
          <w:szCs w:val="24"/>
        </w:rPr>
        <w:tab/>
      </w:r>
      <w:r w:rsidR="00DA329A">
        <w:rPr>
          <w:rFonts w:ascii="Aptos" w:hAnsi="Aptos"/>
          <w:szCs w:val="24"/>
        </w:rPr>
        <w:tab/>
      </w:r>
      <w:r w:rsidR="00DA329A" w:rsidRPr="00DA329A">
        <w:rPr>
          <w:rFonts w:ascii="Aptos" w:hAnsi="Aptos"/>
          <w:szCs w:val="24"/>
        </w:rPr>
        <w:t>Lærerrepræsentant gymnasiet Sven Lok</w:t>
      </w:r>
      <w:r w:rsidR="00DA329A">
        <w:rPr>
          <w:rFonts w:ascii="Aptos" w:hAnsi="Aptos"/>
          <w:szCs w:val="24"/>
        </w:rPr>
        <w:t xml:space="preserve"> </w:t>
      </w:r>
      <w:r w:rsidR="00DA329A" w:rsidRPr="00DA329A">
        <w:rPr>
          <w:rFonts w:ascii="Aptos" w:hAnsi="Aptos"/>
          <w:szCs w:val="24"/>
        </w:rPr>
        <w:t>(SL)</w:t>
      </w:r>
    </w:p>
    <w:p w14:paraId="3D2CB6C1" w14:textId="03F1E635" w:rsidR="00DA329A" w:rsidRPr="00DA329A" w:rsidRDefault="000378F9" w:rsidP="00DA329A">
      <w:pPr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>Steffen Saxil (SS)</w:t>
      </w:r>
      <w:r w:rsidR="009A0E19" w:rsidRPr="00DA329A">
        <w:rPr>
          <w:rFonts w:ascii="Aptos" w:hAnsi="Aptos"/>
          <w:szCs w:val="24"/>
        </w:rPr>
        <w:tab/>
      </w:r>
      <w:r w:rsidR="00DA329A">
        <w:rPr>
          <w:rFonts w:ascii="Aptos" w:hAnsi="Aptos"/>
          <w:szCs w:val="24"/>
        </w:rPr>
        <w:tab/>
      </w:r>
      <w:proofErr w:type="spellStart"/>
      <w:r w:rsidR="00DA329A" w:rsidRPr="00DA329A">
        <w:rPr>
          <w:rFonts w:ascii="Aptos" w:hAnsi="Aptos"/>
          <w:szCs w:val="24"/>
        </w:rPr>
        <w:t>Elevrådsforperson</w:t>
      </w:r>
      <w:proofErr w:type="spellEnd"/>
      <w:r w:rsidR="00DA329A" w:rsidRPr="00DA329A">
        <w:rPr>
          <w:rFonts w:ascii="Aptos" w:hAnsi="Aptos"/>
          <w:szCs w:val="24"/>
        </w:rPr>
        <w:t xml:space="preserve"> </w:t>
      </w:r>
      <w:r w:rsidR="007A1B7B" w:rsidRPr="007A1B7B">
        <w:rPr>
          <w:rFonts w:ascii="Aptos" w:hAnsi="Aptos"/>
          <w:szCs w:val="24"/>
        </w:rPr>
        <w:t>Asta Katrine Raun Gocht-Jensen</w:t>
      </w:r>
    </w:p>
    <w:p w14:paraId="353A1A9A" w14:textId="776BD590" w:rsidR="004938FD" w:rsidRPr="00DA329A" w:rsidRDefault="009A0E19" w:rsidP="004938FD">
      <w:pPr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ab/>
      </w:r>
    </w:p>
    <w:p w14:paraId="43E01587" w14:textId="711CB604" w:rsidR="008948B5" w:rsidRPr="00DA329A" w:rsidRDefault="00E24B0A" w:rsidP="00E452F8">
      <w:pPr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ab/>
      </w:r>
      <w:r w:rsidRPr="00DA329A">
        <w:rPr>
          <w:rFonts w:ascii="Aptos" w:hAnsi="Aptos"/>
          <w:szCs w:val="24"/>
        </w:rPr>
        <w:tab/>
      </w:r>
      <w:r w:rsidRPr="00DA329A">
        <w:rPr>
          <w:rFonts w:ascii="Aptos" w:hAnsi="Aptos"/>
          <w:szCs w:val="24"/>
        </w:rPr>
        <w:tab/>
      </w:r>
      <w:r w:rsidRPr="00DA329A">
        <w:rPr>
          <w:rFonts w:ascii="Aptos" w:hAnsi="Aptos"/>
          <w:szCs w:val="24"/>
        </w:rPr>
        <w:tab/>
      </w:r>
      <w:r w:rsidRPr="00DA329A">
        <w:rPr>
          <w:rFonts w:ascii="Aptos" w:hAnsi="Aptos"/>
          <w:szCs w:val="24"/>
        </w:rPr>
        <w:tab/>
      </w:r>
      <w:r w:rsidR="008948B5" w:rsidRPr="00DA329A">
        <w:rPr>
          <w:rFonts w:ascii="Aptos" w:hAnsi="Aptos"/>
          <w:color w:val="FF0000"/>
          <w:szCs w:val="24"/>
        </w:rPr>
        <w:tab/>
      </w:r>
    </w:p>
    <w:p w14:paraId="1090BFF2" w14:textId="76DAA2DE" w:rsidR="00C560A9" w:rsidRPr="00DA329A" w:rsidRDefault="00C560A9" w:rsidP="00CC3588">
      <w:pPr>
        <w:numPr>
          <w:ilvl w:val="0"/>
          <w:numId w:val="7"/>
        </w:numPr>
        <w:rPr>
          <w:rFonts w:ascii="Aptos" w:hAnsi="Aptos"/>
          <w:b/>
          <w:szCs w:val="24"/>
        </w:rPr>
      </w:pPr>
      <w:r w:rsidRPr="00DA329A">
        <w:rPr>
          <w:rFonts w:ascii="Aptos" w:hAnsi="Aptos"/>
          <w:b/>
          <w:szCs w:val="24"/>
        </w:rPr>
        <w:t>Dagsorden</w:t>
      </w:r>
      <w:r w:rsidR="00FB4D47" w:rsidRPr="00DA329A">
        <w:rPr>
          <w:rFonts w:ascii="Aptos" w:hAnsi="Aptos"/>
          <w:b/>
          <w:szCs w:val="24"/>
        </w:rPr>
        <w:t xml:space="preserve"> ordinært bestyrelsesmøde</w:t>
      </w:r>
    </w:p>
    <w:p w14:paraId="1C2072E5" w14:textId="6CB49B50" w:rsidR="00C560A9" w:rsidRPr="00DA329A" w:rsidRDefault="00C560A9" w:rsidP="00C560A9">
      <w:pPr>
        <w:numPr>
          <w:ilvl w:val="1"/>
          <w:numId w:val="1"/>
        </w:numPr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>Godkendelse af dagsorden for bestyrelsesmøde</w:t>
      </w:r>
      <w:r w:rsidR="00AB511C" w:rsidRPr="00DA329A">
        <w:rPr>
          <w:rFonts w:ascii="Aptos" w:hAnsi="Aptos"/>
          <w:szCs w:val="24"/>
        </w:rPr>
        <w:t>t</w:t>
      </w:r>
      <w:r w:rsidRPr="00DA329A">
        <w:rPr>
          <w:rFonts w:ascii="Aptos" w:hAnsi="Aptos"/>
          <w:szCs w:val="24"/>
        </w:rPr>
        <w:t xml:space="preserve"> den</w:t>
      </w:r>
      <w:r w:rsidR="00355708" w:rsidRPr="00DA329A">
        <w:rPr>
          <w:rFonts w:ascii="Aptos" w:hAnsi="Aptos"/>
          <w:szCs w:val="24"/>
        </w:rPr>
        <w:t xml:space="preserve"> </w:t>
      </w:r>
      <w:r w:rsidR="00932C0C">
        <w:rPr>
          <w:rFonts w:ascii="Aptos" w:hAnsi="Aptos"/>
          <w:szCs w:val="24"/>
        </w:rPr>
        <w:t>22</w:t>
      </w:r>
      <w:r w:rsidR="00355708" w:rsidRPr="00DA329A">
        <w:rPr>
          <w:rFonts w:ascii="Aptos" w:hAnsi="Aptos"/>
          <w:szCs w:val="24"/>
        </w:rPr>
        <w:t xml:space="preserve">. </w:t>
      </w:r>
      <w:r w:rsidR="00656B4B" w:rsidRPr="00DA329A">
        <w:rPr>
          <w:rFonts w:ascii="Aptos" w:hAnsi="Aptos"/>
          <w:szCs w:val="24"/>
        </w:rPr>
        <w:t>april</w:t>
      </w:r>
      <w:r w:rsidR="00355708" w:rsidRPr="00DA329A">
        <w:rPr>
          <w:rFonts w:ascii="Aptos" w:hAnsi="Aptos"/>
          <w:szCs w:val="24"/>
        </w:rPr>
        <w:t xml:space="preserve"> 202</w:t>
      </w:r>
      <w:r w:rsidR="00656B4B" w:rsidRPr="00DA329A">
        <w:rPr>
          <w:rFonts w:ascii="Aptos" w:hAnsi="Aptos"/>
          <w:szCs w:val="24"/>
        </w:rPr>
        <w:t>6</w:t>
      </w:r>
      <w:r w:rsidR="008D5F6E" w:rsidRPr="00DA329A">
        <w:rPr>
          <w:rFonts w:ascii="Aptos" w:hAnsi="Aptos"/>
          <w:szCs w:val="24"/>
        </w:rPr>
        <w:t>.</w:t>
      </w:r>
      <w:r w:rsidR="00C577E1">
        <w:rPr>
          <w:rFonts w:ascii="Aptos" w:hAnsi="Aptos"/>
          <w:szCs w:val="24"/>
        </w:rPr>
        <w:br/>
      </w:r>
      <w:r w:rsidR="00C577E1">
        <w:rPr>
          <w:rFonts w:ascii="Aptos" w:hAnsi="Aptos"/>
          <w:i/>
          <w:iCs/>
          <w:szCs w:val="24"/>
        </w:rPr>
        <w:t>Dagsordenen blev godkendt.</w:t>
      </w:r>
    </w:p>
    <w:p w14:paraId="13FB5352" w14:textId="39BB18C1" w:rsidR="00FB4D47" w:rsidRPr="00C577E1" w:rsidRDefault="00C560A9" w:rsidP="00FB4D47">
      <w:pPr>
        <w:numPr>
          <w:ilvl w:val="1"/>
          <w:numId w:val="1"/>
        </w:numPr>
        <w:rPr>
          <w:rFonts w:ascii="Aptos" w:hAnsi="Aptos"/>
          <w:i/>
          <w:iCs/>
          <w:szCs w:val="24"/>
        </w:rPr>
      </w:pPr>
      <w:r w:rsidRPr="00DA329A">
        <w:rPr>
          <w:rFonts w:ascii="Aptos" w:hAnsi="Aptos"/>
          <w:szCs w:val="24"/>
        </w:rPr>
        <w:t xml:space="preserve">Underskrift af referat af ordinært bestyrelsesmøde </w:t>
      </w:r>
      <w:r w:rsidR="00FB4D47" w:rsidRPr="00DA329A">
        <w:rPr>
          <w:rFonts w:ascii="Aptos" w:hAnsi="Aptos"/>
          <w:szCs w:val="24"/>
        </w:rPr>
        <w:t xml:space="preserve">den </w:t>
      </w:r>
      <w:r w:rsidR="00656B4B" w:rsidRPr="00DA329A">
        <w:rPr>
          <w:rFonts w:ascii="Aptos" w:hAnsi="Aptos"/>
          <w:szCs w:val="24"/>
        </w:rPr>
        <w:t>4</w:t>
      </w:r>
      <w:r w:rsidR="00FB4D47" w:rsidRPr="00DA329A">
        <w:rPr>
          <w:rFonts w:ascii="Aptos" w:hAnsi="Aptos"/>
          <w:szCs w:val="24"/>
        </w:rPr>
        <w:t xml:space="preserve">. </w:t>
      </w:r>
      <w:r w:rsidR="00656B4B" w:rsidRPr="00DA329A">
        <w:rPr>
          <w:rFonts w:ascii="Aptos" w:hAnsi="Aptos"/>
          <w:szCs w:val="24"/>
        </w:rPr>
        <w:t>marts</w:t>
      </w:r>
      <w:r w:rsidR="00FB4D47" w:rsidRPr="00DA329A">
        <w:rPr>
          <w:rFonts w:ascii="Aptos" w:hAnsi="Aptos"/>
          <w:szCs w:val="24"/>
        </w:rPr>
        <w:t xml:space="preserve"> 202</w:t>
      </w:r>
      <w:r w:rsidR="00656B4B" w:rsidRPr="00DA329A">
        <w:rPr>
          <w:rFonts w:ascii="Aptos" w:hAnsi="Aptos"/>
          <w:szCs w:val="24"/>
        </w:rPr>
        <w:t>6</w:t>
      </w:r>
      <w:r w:rsidR="00FB4D47" w:rsidRPr="00DA329A">
        <w:rPr>
          <w:rFonts w:ascii="Aptos" w:hAnsi="Aptos"/>
          <w:szCs w:val="24"/>
        </w:rPr>
        <w:t>.</w:t>
      </w:r>
      <w:r w:rsidR="00C577E1">
        <w:rPr>
          <w:rFonts w:ascii="Aptos" w:hAnsi="Aptos"/>
          <w:szCs w:val="24"/>
        </w:rPr>
        <w:br/>
      </w:r>
      <w:r w:rsidR="00C577E1" w:rsidRPr="00C577E1">
        <w:rPr>
          <w:rFonts w:ascii="Aptos" w:hAnsi="Aptos"/>
          <w:i/>
          <w:iCs/>
          <w:szCs w:val="24"/>
        </w:rPr>
        <w:t>Referatet af bestyrelsesmødet den 4. marts blev skrevet under</w:t>
      </w:r>
      <w:r w:rsidR="004B3971">
        <w:rPr>
          <w:rFonts w:ascii="Aptos" w:hAnsi="Aptos"/>
          <w:i/>
          <w:iCs/>
          <w:szCs w:val="24"/>
        </w:rPr>
        <w:t>. Mangler underskrift fra YA.</w:t>
      </w:r>
    </w:p>
    <w:p w14:paraId="7CEDC390" w14:textId="77777777" w:rsidR="00277CD6" w:rsidRPr="00DA329A" w:rsidRDefault="00277CD6" w:rsidP="00277CD6">
      <w:pPr>
        <w:overflowPunct/>
        <w:autoSpaceDE/>
        <w:autoSpaceDN/>
        <w:adjustRightInd/>
        <w:textAlignment w:val="auto"/>
        <w:rPr>
          <w:rFonts w:ascii="Aptos" w:hAnsi="Aptos"/>
          <w:szCs w:val="24"/>
        </w:rPr>
      </w:pPr>
    </w:p>
    <w:p w14:paraId="142248AB" w14:textId="7200303C" w:rsidR="00DD756C" w:rsidRPr="00DA329A" w:rsidRDefault="00DD756C" w:rsidP="00016453">
      <w:pPr>
        <w:numPr>
          <w:ilvl w:val="0"/>
          <w:numId w:val="7"/>
        </w:numPr>
        <w:rPr>
          <w:rFonts w:ascii="Aptos" w:hAnsi="Aptos"/>
          <w:b/>
          <w:szCs w:val="24"/>
        </w:rPr>
      </w:pPr>
      <w:r w:rsidRPr="00DA329A">
        <w:rPr>
          <w:rFonts w:ascii="Aptos" w:hAnsi="Aptos"/>
          <w:b/>
          <w:szCs w:val="24"/>
        </w:rPr>
        <w:t>Økonomi</w:t>
      </w:r>
    </w:p>
    <w:p w14:paraId="6B0F3D1A" w14:textId="6102E703" w:rsidR="00505E3A" w:rsidRPr="00C577E1" w:rsidRDefault="002224E7" w:rsidP="00C577E1">
      <w:pPr>
        <w:pStyle w:val="Listeafsnit"/>
        <w:numPr>
          <w:ilvl w:val="1"/>
          <w:numId w:val="7"/>
        </w:numPr>
        <w:rPr>
          <w:rFonts w:ascii="Aptos" w:hAnsi="Aptos"/>
          <w:bCs/>
          <w:szCs w:val="24"/>
        </w:rPr>
      </w:pPr>
      <w:r w:rsidRPr="00DA329A">
        <w:rPr>
          <w:rFonts w:ascii="Aptos" w:hAnsi="Aptos"/>
          <w:bCs/>
          <w:szCs w:val="24"/>
        </w:rPr>
        <w:t>Gennemgang af årsregnskab 20</w:t>
      </w:r>
      <w:r w:rsidR="00956A2B" w:rsidRPr="00DA329A">
        <w:rPr>
          <w:rFonts w:ascii="Aptos" w:hAnsi="Aptos"/>
          <w:bCs/>
          <w:szCs w:val="24"/>
        </w:rPr>
        <w:t>26</w:t>
      </w:r>
      <w:r w:rsidRPr="00DA329A">
        <w:rPr>
          <w:rFonts w:ascii="Aptos" w:hAnsi="Aptos"/>
          <w:bCs/>
          <w:szCs w:val="24"/>
        </w:rPr>
        <w:t xml:space="preserve"> v/statsautoriseret </w:t>
      </w:r>
      <w:proofErr w:type="spellStart"/>
      <w:r w:rsidRPr="00DA329A">
        <w:rPr>
          <w:rFonts w:ascii="Aptos" w:hAnsi="Aptos"/>
          <w:bCs/>
          <w:szCs w:val="24"/>
        </w:rPr>
        <w:t>revisio</w:t>
      </w:r>
      <w:r w:rsidR="00C15A9E">
        <w:rPr>
          <w:rFonts w:ascii="Aptos" w:hAnsi="Aptos"/>
          <w:bCs/>
          <w:szCs w:val="24"/>
        </w:rPr>
        <w:t>r</w:t>
      </w:r>
      <w:proofErr w:type="spellEnd"/>
      <w:r w:rsidRPr="00DA329A">
        <w:rPr>
          <w:rFonts w:ascii="Aptos" w:hAnsi="Aptos"/>
          <w:bCs/>
          <w:szCs w:val="24"/>
        </w:rPr>
        <w:t xml:space="preserve"> Christian Dahlstrøm, Deloitte. Bilag vedhæftet. </w:t>
      </w:r>
      <w:r w:rsidR="007A1B7B">
        <w:rPr>
          <w:rFonts w:ascii="Aptos" w:hAnsi="Aptos"/>
          <w:bCs/>
          <w:szCs w:val="24"/>
        </w:rPr>
        <w:br/>
      </w:r>
      <w:r w:rsidR="007A1B7B" w:rsidRPr="007A1B7B">
        <w:rPr>
          <w:rFonts w:ascii="Aptos" w:hAnsi="Aptos"/>
          <w:bCs/>
          <w:i/>
          <w:iCs/>
          <w:szCs w:val="24"/>
        </w:rPr>
        <w:t xml:space="preserve">Christian Dahlstrøm gennemgik </w:t>
      </w:r>
      <w:r w:rsidR="004B3971">
        <w:rPr>
          <w:rFonts w:ascii="Aptos" w:hAnsi="Aptos"/>
          <w:bCs/>
          <w:i/>
          <w:iCs/>
          <w:szCs w:val="24"/>
        </w:rPr>
        <w:t>års</w:t>
      </w:r>
      <w:r w:rsidR="007A1B7B" w:rsidRPr="007A1B7B">
        <w:rPr>
          <w:rFonts w:ascii="Aptos" w:hAnsi="Aptos"/>
          <w:bCs/>
          <w:i/>
          <w:iCs/>
          <w:szCs w:val="24"/>
        </w:rPr>
        <w:t>regnskabet</w:t>
      </w:r>
      <w:r w:rsidR="00C15A9E">
        <w:rPr>
          <w:rFonts w:ascii="Aptos" w:hAnsi="Aptos"/>
          <w:bCs/>
          <w:i/>
          <w:iCs/>
          <w:szCs w:val="24"/>
        </w:rPr>
        <w:t>,</w:t>
      </w:r>
      <w:r w:rsidR="004B3971">
        <w:rPr>
          <w:rFonts w:ascii="Aptos" w:hAnsi="Aptos"/>
          <w:bCs/>
          <w:i/>
          <w:iCs/>
          <w:szCs w:val="24"/>
        </w:rPr>
        <w:t xml:space="preserve"> som ender med et positivt resultat på cirka 2. mio. kr. Der er ingen anmærkninger i r</w:t>
      </w:r>
      <w:r w:rsidR="004B3971" w:rsidRPr="00505E3A">
        <w:rPr>
          <w:rFonts w:ascii="Aptos" w:hAnsi="Aptos"/>
          <w:bCs/>
          <w:i/>
          <w:iCs/>
          <w:szCs w:val="24"/>
        </w:rPr>
        <w:t>evisionsprotokollatet</w:t>
      </w:r>
      <w:r w:rsidR="004B3971">
        <w:rPr>
          <w:rFonts w:ascii="Aptos" w:hAnsi="Aptos"/>
          <w:bCs/>
          <w:i/>
          <w:iCs/>
          <w:szCs w:val="24"/>
        </w:rPr>
        <w:t xml:space="preserve"> og generelt ros til skolen for at have styr på økonomi, bogføring og regnskab. </w:t>
      </w:r>
      <w:r w:rsidR="007A1B7B" w:rsidRPr="00505E3A">
        <w:rPr>
          <w:rFonts w:ascii="Aptos" w:hAnsi="Aptos"/>
          <w:bCs/>
          <w:szCs w:val="24"/>
        </w:rPr>
        <w:br/>
      </w:r>
    </w:p>
    <w:p w14:paraId="4D60B9C6" w14:textId="15892450" w:rsidR="000A15AB" w:rsidRPr="00F271CD" w:rsidRDefault="006B63C1" w:rsidP="00956A2B">
      <w:pPr>
        <w:pStyle w:val="Listeafsnit"/>
        <w:numPr>
          <w:ilvl w:val="1"/>
          <w:numId w:val="7"/>
        </w:numPr>
        <w:rPr>
          <w:rFonts w:ascii="Aptos" w:hAnsi="Aptos"/>
          <w:bCs/>
          <w:szCs w:val="24"/>
        </w:rPr>
      </w:pPr>
      <w:r w:rsidRPr="00DA329A">
        <w:rPr>
          <w:rFonts w:ascii="Aptos" w:hAnsi="Aptos"/>
          <w:bCs/>
          <w:szCs w:val="24"/>
        </w:rPr>
        <w:t xml:space="preserve">Kvartalsregnskab. Bilag vedhæftet. </w:t>
      </w:r>
      <w:r w:rsidR="00F271CD">
        <w:rPr>
          <w:rFonts w:ascii="Aptos" w:hAnsi="Aptos"/>
          <w:bCs/>
          <w:szCs w:val="24"/>
        </w:rPr>
        <w:br/>
      </w:r>
      <w:r w:rsidR="00C15A9E">
        <w:rPr>
          <w:rFonts w:ascii="Aptos" w:hAnsi="Aptos"/>
          <w:bCs/>
          <w:i/>
          <w:iCs/>
          <w:szCs w:val="24"/>
        </w:rPr>
        <w:t>O</w:t>
      </w:r>
      <w:r w:rsidR="00F271CD">
        <w:rPr>
          <w:rFonts w:ascii="Aptos" w:hAnsi="Aptos"/>
          <w:bCs/>
          <w:i/>
          <w:iCs/>
          <w:szCs w:val="24"/>
        </w:rPr>
        <w:t>verskud på 1,5 – ligger tæt på det budgetterede.</w:t>
      </w:r>
    </w:p>
    <w:p w14:paraId="6E91F049" w14:textId="5F706F05" w:rsidR="00F271CD" w:rsidRDefault="004B3971" w:rsidP="00F271CD">
      <w:pPr>
        <w:pStyle w:val="Listeafsnit"/>
        <w:ind w:left="360"/>
        <w:rPr>
          <w:rFonts w:ascii="Aptos" w:hAnsi="Aptos"/>
          <w:bCs/>
          <w:i/>
          <w:iCs/>
          <w:szCs w:val="24"/>
        </w:rPr>
      </w:pPr>
      <w:r>
        <w:rPr>
          <w:rFonts w:ascii="Aptos" w:hAnsi="Aptos"/>
          <w:bCs/>
          <w:i/>
          <w:iCs/>
          <w:szCs w:val="24"/>
        </w:rPr>
        <w:t>I u</w:t>
      </w:r>
      <w:r w:rsidR="00F271CD">
        <w:rPr>
          <w:rFonts w:ascii="Aptos" w:hAnsi="Aptos"/>
          <w:bCs/>
          <w:i/>
          <w:iCs/>
          <w:szCs w:val="24"/>
        </w:rPr>
        <w:t>ndervisningsudgifter er der afvigelser</w:t>
      </w:r>
      <w:r>
        <w:rPr>
          <w:rFonts w:ascii="Aptos" w:hAnsi="Aptos"/>
          <w:bCs/>
          <w:i/>
          <w:iCs/>
          <w:szCs w:val="24"/>
        </w:rPr>
        <w:t xml:space="preserve">. Forklaring er, at </w:t>
      </w:r>
      <w:proofErr w:type="spellStart"/>
      <w:r w:rsidR="00F271CD">
        <w:rPr>
          <w:rFonts w:ascii="Aptos" w:hAnsi="Aptos"/>
          <w:bCs/>
          <w:i/>
          <w:iCs/>
          <w:szCs w:val="24"/>
        </w:rPr>
        <w:t>copy</w:t>
      </w:r>
      <w:proofErr w:type="spellEnd"/>
      <w:r w:rsidR="00F271CD">
        <w:rPr>
          <w:rFonts w:ascii="Aptos" w:hAnsi="Aptos"/>
          <w:bCs/>
          <w:i/>
          <w:iCs/>
          <w:szCs w:val="24"/>
        </w:rPr>
        <w:t xml:space="preserve">-dan har valgt at fakturere i én omgang i stedet for </w:t>
      </w:r>
      <w:r>
        <w:rPr>
          <w:rFonts w:ascii="Aptos" w:hAnsi="Aptos"/>
          <w:bCs/>
          <w:i/>
          <w:iCs/>
          <w:szCs w:val="24"/>
        </w:rPr>
        <w:t>to</w:t>
      </w:r>
      <w:r w:rsidR="00F271CD">
        <w:rPr>
          <w:rFonts w:ascii="Aptos" w:hAnsi="Aptos"/>
          <w:bCs/>
          <w:i/>
          <w:iCs/>
          <w:szCs w:val="24"/>
        </w:rPr>
        <w:t>, som tidligere</w:t>
      </w:r>
      <w:r>
        <w:rPr>
          <w:rFonts w:ascii="Aptos" w:hAnsi="Aptos"/>
          <w:bCs/>
          <w:i/>
          <w:iCs/>
          <w:szCs w:val="24"/>
        </w:rPr>
        <w:t xml:space="preserve">. </w:t>
      </w:r>
    </w:p>
    <w:p w14:paraId="4BEA697A" w14:textId="77600F0B" w:rsidR="00F271CD" w:rsidRPr="00DA329A" w:rsidRDefault="00F271CD" w:rsidP="00F271CD">
      <w:pPr>
        <w:pStyle w:val="Listeafsnit"/>
        <w:ind w:left="360"/>
        <w:rPr>
          <w:rFonts w:ascii="Aptos" w:hAnsi="Aptos"/>
          <w:bCs/>
          <w:szCs w:val="24"/>
        </w:rPr>
      </w:pPr>
      <w:r>
        <w:rPr>
          <w:rFonts w:ascii="Aptos" w:hAnsi="Aptos"/>
          <w:bCs/>
          <w:i/>
          <w:iCs/>
          <w:szCs w:val="24"/>
        </w:rPr>
        <w:br/>
      </w:r>
    </w:p>
    <w:p w14:paraId="132BDC17" w14:textId="77777777" w:rsidR="002224E7" w:rsidRDefault="002224E7" w:rsidP="002224E7">
      <w:pPr>
        <w:rPr>
          <w:rFonts w:ascii="Aptos" w:hAnsi="Aptos"/>
          <w:bCs/>
          <w:szCs w:val="24"/>
        </w:rPr>
      </w:pPr>
    </w:p>
    <w:p w14:paraId="2A486C46" w14:textId="77777777" w:rsidR="00874DF6" w:rsidRPr="00DA329A" w:rsidRDefault="00874DF6" w:rsidP="002224E7">
      <w:pPr>
        <w:rPr>
          <w:rFonts w:ascii="Aptos" w:hAnsi="Aptos"/>
          <w:bCs/>
          <w:szCs w:val="24"/>
        </w:rPr>
      </w:pPr>
    </w:p>
    <w:p w14:paraId="5F9D633B" w14:textId="14CCE963" w:rsidR="00016453" w:rsidRPr="00DA329A" w:rsidRDefault="00096046" w:rsidP="00016453">
      <w:pPr>
        <w:numPr>
          <w:ilvl w:val="0"/>
          <w:numId w:val="7"/>
        </w:numPr>
        <w:rPr>
          <w:rFonts w:ascii="Aptos" w:hAnsi="Aptos"/>
          <w:b/>
          <w:szCs w:val="24"/>
        </w:rPr>
      </w:pPr>
      <w:r w:rsidRPr="00DA329A">
        <w:rPr>
          <w:rFonts w:ascii="Aptos" w:hAnsi="Aptos"/>
          <w:b/>
          <w:szCs w:val="24"/>
        </w:rPr>
        <w:lastRenderedPageBreak/>
        <w:t>Punkter til drøftelse/b</w:t>
      </w:r>
      <w:r w:rsidR="001B41B1" w:rsidRPr="00DA329A">
        <w:rPr>
          <w:rFonts w:ascii="Aptos" w:hAnsi="Aptos"/>
          <w:b/>
          <w:szCs w:val="24"/>
        </w:rPr>
        <w:t>eslutning</w:t>
      </w:r>
    </w:p>
    <w:p w14:paraId="424140AF" w14:textId="7D8BE8AD" w:rsidR="00F00776" w:rsidRPr="00FF2054" w:rsidRDefault="00F00776" w:rsidP="00C36617">
      <w:pPr>
        <w:numPr>
          <w:ilvl w:val="1"/>
          <w:numId w:val="7"/>
        </w:numPr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>Optagelseskriterier. Bilag vedhæftet.</w:t>
      </w:r>
      <w:r w:rsidR="00C36617">
        <w:rPr>
          <w:rFonts w:ascii="Aptos" w:hAnsi="Aptos"/>
          <w:szCs w:val="24"/>
        </w:rPr>
        <w:br/>
      </w:r>
      <w:r w:rsidR="00874DF6" w:rsidRPr="00C36617">
        <w:rPr>
          <w:rFonts w:ascii="Aptos" w:hAnsi="Aptos"/>
          <w:i/>
          <w:iCs/>
          <w:szCs w:val="24"/>
        </w:rPr>
        <w:t xml:space="preserve">Drøftelse om </w:t>
      </w:r>
      <w:r w:rsidR="004B3971">
        <w:rPr>
          <w:rFonts w:ascii="Aptos" w:hAnsi="Aptos"/>
          <w:i/>
          <w:iCs/>
          <w:szCs w:val="24"/>
        </w:rPr>
        <w:t>”særlig tilknytning til skolen” stadig skal gælde i optagelseskriterierne. Der er fortsat uenighed</w:t>
      </w:r>
      <w:r w:rsidR="00B73A83">
        <w:rPr>
          <w:rFonts w:ascii="Aptos" w:hAnsi="Aptos"/>
          <w:i/>
          <w:iCs/>
          <w:szCs w:val="24"/>
        </w:rPr>
        <w:t>,</w:t>
      </w:r>
      <w:r w:rsidR="004B3971">
        <w:rPr>
          <w:rFonts w:ascii="Aptos" w:hAnsi="Aptos"/>
          <w:i/>
          <w:iCs/>
          <w:szCs w:val="24"/>
        </w:rPr>
        <w:t xml:space="preserve"> og p</w:t>
      </w:r>
      <w:r w:rsidR="00FF2054">
        <w:rPr>
          <w:rFonts w:ascii="Aptos" w:hAnsi="Aptos"/>
          <w:i/>
          <w:iCs/>
          <w:szCs w:val="24"/>
        </w:rPr>
        <w:t xml:space="preserve">unktet tages </w:t>
      </w:r>
      <w:r w:rsidR="004B3971">
        <w:rPr>
          <w:rFonts w:ascii="Aptos" w:hAnsi="Aptos"/>
          <w:i/>
          <w:iCs/>
          <w:szCs w:val="24"/>
        </w:rPr>
        <w:t xml:space="preserve">derfor </w:t>
      </w:r>
      <w:r w:rsidR="00FF2054">
        <w:rPr>
          <w:rFonts w:ascii="Aptos" w:hAnsi="Aptos"/>
          <w:i/>
          <w:iCs/>
          <w:szCs w:val="24"/>
        </w:rPr>
        <w:t>op igen</w:t>
      </w:r>
      <w:r w:rsidR="004B3971">
        <w:rPr>
          <w:rFonts w:ascii="Aptos" w:hAnsi="Aptos"/>
          <w:i/>
          <w:iCs/>
          <w:szCs w:val="24"/>
        </w:rPr>
        <w:t xml:space="preserve"> ved næste møde. </w:t>
      </w:r>
    </w:p>
    <w:p w14:paraId="09610CE1" w14:textId="77777777" w:rsidR="00FF2054" w:rsidRDefault="00FF2054" w:rsidP="00FF2054">
      <w:pPr>
        <w:rPr>
          <w:rFonts w:ascii="Aptos" w:hAnsi="Aptos"/>
          <w:i/>
          <w:iCs/>
          <w:szCs w:val="24"/>
        </w:rPr>
      </w:pPr>
    </w:p>
    <w:p w14:paraId="0DA3C856" w14:textId="61E43A92" w:rsidR="007F2CC0" w:rsidRPr="00361920" w:rsidRDefault="000E5E47" w:rsidP="00361920">
      <w:pPr>
        <w:numPr>
          <w:ilvl w:val="1"/>
          <w:numId w:val="7"/>
        </w:numPr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>Fokuspunkter for skoleåret 2025/2026</w:t>
      </w:r>
      <w:r w:rsidR="008C693A" w:rsidRPr="00DA329A">
        <w:rPr>
          <w:rFonts w:ascii="Aptos" w:hAnsi="Aptos"/>
          <w:szCs w:val="24"/>
        </w:rPr>
        <w:t xml:space="preserve">. Bilag vedhæftet. </w:t>
      </w:r>
      <w:r w:rsidR="00FF2054">
        <w:rPr>
          <w:rFonts w:ascii="Aptos" w:hAnsi="Aptos"/>
          <w:szCs w:val="24"/>
        </w:rPr>
        <w:br/>
      </w:r>
      <w:r w:rsidR="00031180">
        <w:rPr>
          <w:rFonts w:ascii="Aptos" w:hAnsi="Aptos"/>
          <w:i/>
          <w:iCs/>
          <w:szCs w:val="24"/>
        </w:rPr>
        <w:t>Der er igangsat handlinger inden for</w:t>
      </w:r>
      <w:r w:rsidR="00F15751">
        <w:rPr>
          <w:rFonts w:ascii="Aptos" w:hAnsi="Aptos"/>
          <w:i/>
          <w:iCs/>
          <w:szCs w:val="24"/>
        </w:rPr>
        <w:t xml:space="preserve"> alle fokuspunkter på nær</w:t>
      </w:r>
      <w:r w:rsidR="00280A04">
        <w:rPr>
          <w:rFonts w:ascii="Aptos" w:hAnsi="Aptos"/>
          <w:i/>
          <w:iCs/>
          <w:szCs w:val="24"/>
        </w:rPr>
        <w:t xml:space="preserve">: </w:t>
      </w:r>
      <w:r w:rsidR="00FF2054" w:rsidRPr="00FF2054">
        <w:rPr>
          <w:rFonts w:ascii="Aptos" w:hAnsi="Aptos"/>
          <w:i/>
          <w:iCs/>
          <w:szCs w:val="24"/>
        </w:rPr>
        <w:t>Økonomistyring i bestyrelsen</w:t>
      </w:r>
      <w:r w:rsidR="00F15751">
        <w:rPr>
          <w:rFonts w:ascii="Aptos" w:hAnsi="Aptos"/>
          <w:i/>
          <w:iCs/>
          <w:szCs w:val="24"/>
        </w:rPr>
        <w:t xml:space="preserve"> og </w:t>
      </w:r>
      <w:r w:rsidR="00280A04">
        <w:rPr>
          <w:rFonts w:ascii="Aptos" w:hAnsi="Aptos"/>
          <w:i/>
          <w:iCs/>
          <w:szCs w:val="24"/>
        </w:rPr>
        <w:t>a</w:t>
      </w:r>
      <w:r w:rsidR="00F15751">
        <w:rPr>
          <w:rFonts w:ascii="Aptos" w:hAnsi="Aptos"/>
          <w:i/>
          <w:iCs/>
          <w:szCs w:val="24"/>
        </w:rPr>
        <w:t>rbejde med skriftlighed o</w:t>
      </w:r>
      <w:r w:rsidR="00C15A9E">
        <w:rPr>
          <w:rFonts w:ascii="Aptos" w:hAnsi="Aptos"/>
          <w:i/>
          <w:iCs/>
          <w:szCs w:val="24"/>
        </w:rPr>
        <w:t>g</w:t>
      </w:r>
      <w:r w:rsidR="00F15751">
        <w:rPr>
          <w:rFonts w:ascii="Aptos" w:hAnsi="Aptos"/>
          <w:i/>
          <w:iCs/>
          <w:szCs w:val="24"/>
        </w:rPr>
        <w:t xml:space="preserve"> feedback i gymnasiet</w:t>
      </w:r>
      <w:r w:rsidR="00361920">
        <w:rPr>
          <w:rFonts w:ascii="Aptos" w:hAnsi="Aptos"/>
          <w:i/>
          <w:iCs/>
          <w:szCs w:val="24"/>
        </w:rPr>
        <w:t xml:space="preserve">. </w:t>
      </w:r>
      <w:r w:rsidR="00280A04">
        <w:rPr>
          <w:rFonts w:ascii="Aptos" w:hAnsi="Aptos"/>
          <w:i/>
          <w:iCs/>
          <w:szCs w:val="24"/>
        </w:rPr>
        <w:t>Dette arbejde medtages i næste år</w:t>
      </w:r>
      <w:r w:rsidR="00C15A9E">
        <w:rPr>
          <w:rFonts w:ascii="Aptos" w:hAnsi="Aptos"/>
          <w:i/>
          <w:iCs/>
          <w:szCs w:val="24"/>
        </w:rPr>
        <w:t>s</w:t>
      </w:r>
      <w:r w:rsidR="00280A04">
        <w:rPr>
          <w:rFonts w:ascii="Aptos" w:hAnsi="Aptos"/>
          <w:i/>
          <w:iCs/>
          <w:szCs w:val="24"/>
        </w:rPr>
        <w:t xml:space="preserve"> fokuspunkter, som </w:t>
      </w:r>
      <w:r w:rsidR="004B3971" w:rsidRPr="00361920">
        <w:rPr>
          <w:rFonts w:ascii="Aptos" w:hAnsi="Aptos"/>
          <w:i/>
          <w:iCs/>
          <w:szCs w:val="24"/>
        </w:rPr>
        <w:t>bliver gennemgået på bestyrelsesmødet til</w:t>
      </w:r>
      <w:r w:rsidR="00280A04">
        <w:rPr>
          <w:rFonts w:ascii="Aptos" w:hAnsi="Aptos"/>
          <w:i/>
          <w:iCs/>
          <w:szCs w:val="24"/>
        </w:rPr>
        <w:t xml:space="preserve"> </w:t>
      </w:r>
      <w:r w:rsidR="004B3971" w:rsidRPr="00361920">
        <w:rPr>
          <w:rFonts w:ascii="Aptos" w:hAnsi="Aptos"/>
          <w:i/>
          <w:iCs/>
          <w:szCs w:val="24"/>
        </w:rPr>
        <w:t xml:space="preserve">september. </w:t>
      </w:r>
      <w:r w:rsidR="00FF2054" w:rsidRPr="00361920">
        <w:rPr>
          <w:rFonts w:ascii="Aptos" w:hAnsi="Aptos"/>
          <w:i/>
          <w:iCs/>
          <w:szCs w:val="24"/>
        </w:rPr>
        <w:br/>
      </w:r>
    </w:p>
    <w:p w14:paraId="2404C081" w14:textId="320F61AA" w:rsidR="0091273D" w:rsidRPr="004B3971" w:rsidRDefault="008C693A" w:rsidP="00346FCE">
      <w:pPr>
        <w:numPr>
          <w:ilvl w:val="1"/>
          <w:numId w:val="7"/>
        </w:numPr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 xml:space="preserve">Vedtægtsændringer for </w:t>
      </w:r>
      <w:r w:rsidR="00B73A83">
        <w:rPr>
          <w:rFonts w:ascii="Aptos" w:hAnsi="Aptos"/>
          <w:szCs w:val="24"/>
        </w:rPr>
        <w:t>B</w:t>
      </w:r>
      <w:r w:rsidR="00264A34" w:rsidRPr="00DA329A">
        <w:rPr>
          <w:rFonts w:ascii="Aptos" w:hAnsi="Aptos"/>
          <w:szCs w:val="24"/>
        </w:rPr>
        <w:t>evillingsrådet</w:t>
      </w:r>
      <w:r w:rsidR="00694F7D" w:rsidRPr="00DA329A">
        <w:rPr>
          <w:rFonts w:ascii="Aptos" w:hAnsi="Aptos"/>
          <w:szCs w:val="24"/>
        </w:rPr>
        <w:t>. Bilag vedhæftet.</w:t>
      </w:r>
      <w:r w:rsidR="001740CF">
        <w:rPr>
          <w:rFonts w:ascii="Aptos" w:hAnsi="Aptos"/>
          <w:szCs w:val="24"/>
        </w:rPr>
        <w:br/>
      </w:r>
      <w:r w:rsidR="004B3971">
        <w:rPr>
          <w:rFonts w:ascii="Aptos" w:hAnsi="Aptos"/>
          <w:i/>
          <w:iCs/>
          <w:szCs w:val="24"/>
        </w:rPr>
        <w:t>De nye r</w:t>
      </w:r>
      <w:r w:rsidR="001740CF" w:rsidRPr="00656C26">
        <w:rPr>
          <w:rFonts w:ascii="Aptos" w:hAnsi="Aptos"/>
          <w:i/>
          <w:iCs/>
          <w:szCs w:val="24"/>
        </w:rPr>
        <w:t>etningslinjer er</w:t>
      </w:r>
      <w:r w:rsidR="004B3971">
        <w:rPr>
          <w:rFonts w:ascii="Aptos" w:hAnsi="Aptos"/>
          <w:i/>
          <w:iCs/>
          <w:szCs w:val="24"/>
        </w:rPr>
        <w:t xml:space="preserve"> allerede blevet vedtaget på et tidligere møde og er nu blevet skrevet under. </w:t>
      </w:r>
      <w:r w:rsidR="001740CF" w:rsidRPr="00656C26">
        <w:rPr>
          <w:rFonts w:ascii="Aptos" w:hAnsi="Aptos"/>
          <w:i/>
          <w:iCs/>
          <w:szCs w:val="24"/>
        </w:rPr>
        <w:br/>
      </w:r>
    </w:p>
    <w:p w14:paraId="49A06581" w14:textId="00E161B1" w:rsidR="00676EDE" w:rsidRPr="00DA329A" w:rsidRDefault="00096046" w:rsidP="0074711A">
      <w:pPr>
        <w:numPr>
          <w:ilvl w:val="0"/>
          <w:numId w:val="7"/>
        </w:numPr>
        <w:rPr>
          <w:rFonts w:ascii="Aptos" w:hAnsi="Aptos"/>
          <w:b/>
          <w:szCs w:val="24"/>
        </w:rPr>
      </w:pPr>
      <w:r w:rsidRPr="00DA329A">
        <w:rPr>
          <w:rFonts w:ascii="Aptos" w:hAnsi="Aptos"/>
          <w:b/>
          <w:szCs w:val="24"/>
        </w:rPr>
        <w:t>Øvrige o</w:t>
      </w:r>
      <w:r w:rsidR="00C560A9" w:rsidRPr="00DA329A">
        <w:rPr>
          <w:rFonts w:ascii="Aptos" w:hAnsi="Aptos"/>
          <w:b/>
          <w:szCs w:val="24"/>
        </w:rPr>
        <w:t>rienteringspunkter</w:t>
      </w:r>
    </w:p>
    <w:p w14:paraId="752DD472" w14:textId="5AD55A96" w:rsidR="0074711A" w:rsidRPr="00DA329A" w:rsidRDefault="00F736FA" w:rsidP="001378CE">
      <w:pPr>
        <w:pStyle w:val="Listeafsnit"/>
        <w:numPr>
          <w:ilvl w:val="0"/>
          <w:numId w:val="9"/>
        </w:numPr>
        <w:overflowPunct/>
        <w:autoSpaceDE/>
        <w:autoSpaceDN/>
        <w:adjustRightInd/>
        <w:ind w:left="426"/>
        <w:textAlignment w:val="auto"/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>L</w:t>
      </w:r>
      <w:r w:rsidR="001378CE" w:rsidRPr="00DA329A">
        <w:rPr>
          <w:rFonts w:ascii="Aptos" w:hAnsi="Aptos"/>
          <w:szCs w:val="24"/>
        </w:rPr>
        <w:t xml:space="preserve">ønaftaler for hhv. grundskole og gymnasium. </w:t>
      </w:r>
      <w:r w:rsidR="00656C26">
        <w:rPr>
          <w:rFonts w:ascii="Aptos" w:hAnsi="Aptos"/>
          <w:szCs w:val="24"/>
        </w:rPr>
        <w:br/>
      </w:r>
      <w:r w:rsidR="00656C26">
        <w:rPr>
          <w:rFonts w:ascii="Aptos" w:hAnsi="Aptos"/>
          <w:i/>
          <w:iCs/>
          <w:szCs w:val="24"/>
        </w:rPr>
        <w:t xml:space="preserve">Aftalerne er ikke færdige </w:t>
      </w:r>
      <w:proofErr w:type="spellStart"/>
      <w:r w:rsidR="00656C26">
        <w:rPr>
          <w:rFonts w:ascii="Aptos" w:hAnsi="Aptos"/>
          <w:i/>
          <w:iCs/>
          <w:szCs w:val="24"/>
        </w:rPr>
        <w:t>pga</w:t>
      </w:r>
      <w:proofErr w:type="spellEnd"/>
      <w:r w:rsidR="00656C26">
        <w:rPr>
          <w:rFonts w:ascii="Aptos" w:hAnsi="Aptos"/>
          <w:i/>
          <w:iCs/>
          <w:szCs w:val="24"/>
        </w:rPr>
        <w:t xml:space="preserve"> overenskomsten, som lige er skrevet under.</w:t>
      </w:r>
      <w:r w:rsidR="00656C26">
        <w:rPr>
          <w:rFonts w:ascii="Aptos" w:hAnsi="Aptos"/>
          <w:i/>
          <w:iCs/>
          <w:szCs w:val="24"/>
        </w:rPr>
        <w:br/>
        <w:t xml:space="preserve">Der er kommet flere </w:t>
      </w:r>
      <w:r w:rsidR="000C6237">
        <w:rPr>
          <w:rFonts w:ascii="Aptos" w:hAnsi="Aptos"/>
          <w:i/>
          <w:iCs/>
          <w:szCs w:val="24"/>
        </w:rPr>
        <w:t xml:space="preserve">individuelle </w:t>
      </w:r>
      <w:r w:rsidR="00656C26">
        <w:rPr>
          <w:rFonts w:ascii="Aptos" w:hAnsi="Aptos"/>
          <w:i/>
          <w:iCs/>
          <w:szCs w:val="24"/>
        </w:rPr>
        <w:t xml:space="preserve">tillæg i grundskolen </w:t>
      </w:r>
      <w:r w:rsidR="000C6237">
        <w:rPr>
          <w:rFonts w:ascii="Aptos" w:hAnsi="Aptos"/>
          <w:i/>
          <w:iCs/>
          <w:szCs w:val="24"/>
        </w:rPr>
        <w:t xml:space="preserve">som </w:t>
      </w:r>
      <w:r w:rsidR="00656C26">
        <w:rPr>
          <w:rFonts w:ascii="Aptos" w:hAnsi="Aptos"/>
          <w:i/>
          <w:iCs/>
          <w:szCs w:val="24"/>
        </w:rPr>
        <w:t>funktio</w:t>
      </w:r>
      <w:r w:rsidR="000C6237">
        <w:rPr>
          <w:rFonts w:ascii="Aptos" w:hAnsi="Aptos"/>
          <w:i/>
          <w:iCs/>
          <w:szCs w:val="24"/>
        </w:rPr>
        <w:t>nstillæg</w:t>
      </w:r>
      <w:r w:rsidR="00656C26">
        <w:rPr>
          <w:rFonts w:ascii="Aptos" w:hAnsi="Aptos"/>
          <w:i/>
          <w:iCs/>
          <w:szCs w:val="24"/>
        </w:rPr>
        <w:t>.</w:t>
      </w:r>
      <w:r w:rsidR="00656C26">
        <w:rPr>
          <w:rFonts w:ascii="Aptos" w:hAnsi="Aptos"/>
          <w:szCs w:val="24"/>
        </w:rPr>
        <w:br/>
      </w:r>
    </w:p>
    <w:p w14:paraId="340F5386" w14:textId="14387174" w:rsidR="008E69CB" w:rsidRPr="00DA329A" w:rsidRDefault="008E69CB" w:rsidP="001378CE">
      <w:pPr>
        <w:pStyle w:val="Listeafsnit"/>
        <w:numPr>
          <w:ilvl w:val="0"/>
          <w:numId w:val="9"/>
        </w:numPr>
        <w:overflowPunct/>
        <w:autoSpaceDE/>
        <w:autoSpaceDN/>
        <w:adjustRightInd/>
        <w:ind w:left="426"/>
        <w:textAlignment w:val="auto"/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>Bygninger</w:t>
      </w:r>
      <w:r w:rsidR="00656C26">
        <w:rPr>
          <w:rFonts w:ascii="Aptos" w:hAnsi="Aptos"/>
          <w:szCs w:val="24"/>
        </w:rPr>
        <w:br/>
      </w:r>
    </w:p>
    <w:p w14:paraId="14FD211E" w14:textId="0723B16C" w:rsidR="000C6237" w:rsidRPr="000C6237" w:rsidRDefault="00E94AAB" w:rsidP="000C6237">
      <w:pPr>
        <w:pStyle w:val="Listeafsnit"/>
        <w:numPr>
          <w:ilvl w:val="0"/>
          <w:numId w:val="9"/>
        </w:numPr>
        <w:overflowPunct/>
        <w:autoSpaceDE/>
        <w:autoSpaceDN/>
        <w:adjustRightInd/>
        <w:ind w:left="426"/>
        <w:textAlignment w:val="auto"/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>Renovering af skolen i sommerferien</w:t>
      </w:r>
      <w:r w:rsidR="00A5635B" w:rsidRPr="00DA329A">
        <w:rPr>
          <w:rFonts w:ascii="Aptos" w:hAnsi="Aptos"/>
          <w:szCs w:val="24"/>
        </w:rPr>
        <w:t xml:space="preserve">. </w:t>
      </w:r>
      <w:r w:rsidR="00656C26" w:rsidRPr="00656C26">
        <w:rPr>
          <w:rFonts w:ascii="Aptos" w:hAnsi="Aptos"/>
          <w:i/>
          <w:iCs/>
          <w:szCs w:val="24"/>
        </w:rPr>
        <w:br/>
      </w:r>
      <w:r w:rsidR="000C6237">
        <w:rPr>
          <w:rFonts w:ascii="Aptos" w:hAnsi="Aptos"/>
          <w:i/>
          <w:iCs/>
          <w:szCs w:val="24"/>
        </w:rPr>
        <w:t xml:space="preserve">Der vil ikke blive foretaget nogle større renoveringsprojekter. Af mindre projekter kan nævnes: </w:t>
      </w:r>
    </w:p>
    <w:p w14:paraId="0B402338" w14:textId="0E1280F8" w:rsidR="000C6237" w:rsidRPr="000C6237" w:rsidRDefault="000C6237" w:rsidP="000C6237">
      <w:pPr>
        <w:pStyle w:val="Listeafsnit"/>
        <w:numPr>
          <w:ilvl w:val="1"/>
          <w:numId w:val="9"/>
        </w:numPr>
        <w:overflowPunct/>
        <w:autoSpaceDE/>
        <w:autoSpaceDN/>
        <w:adjustRightInd/>
        <w:textAlignment w:val="auto"/>
        <w:rPr>
          <w:rFonts w:ascii="Aptos" w:hAnsi="Aptos"/>
          <w:szCs w:val="24"/>
        </w:rPr>
      </w:pPr>
      <w:r>
        <w:rPr>
          <w:rFonts w:ascii="Aptos" w:hAnsi="Aptos"/>
          <w:i/>
          <w:iCs/>
          <w:szCs w:val="24"/>
        </w:rPr>
        <w:t>M</w:t>
      </w:r>
      <w:r w:rsidR="00656C26" w:rsidRPr="000C6237">
        <w:rPr>
          <w:rFonts w:ascii="Aptos" w:hAnsi="Aptos"/>
          <w:i/>
          <w:iCs/>
          <w:szCs w:val="24"/>
        </w:rPr>
        <w:t xml:space="preserve">aling </w:t>
      </w:r>
      <w:r>
        <w:rPr>
          <w:rFonts w:ascii="Aptos" w:hAnsi="Aptos"/>
          <w:i/>
          <w:iCs/>
          <w:szCs w:val="24"/>
        </w:rPr>
        <w:t>af skolen</w:t>
      </w:r>
    </w:p>
    <w:p w14:paraId="5C80DD71" w14:textId="77777777" w:rsidR="000C6237" w:rsidRPr="000C6237" w:rsidRDefault="000C6237" w:rsidP="000C6237">
      <w:pPr>
        <w:pStyle w:val="Listeafsnit"/>
        <w:numPr>
          <w:ilvl w:val="1"/>
          <w:numId w:val="9"/>
        </w:numPr>
        <w:overflowPunct/>
        <w:autoSpaceDE/>
        <w:autoSpaceDN/>
        <w:adjustRightInd/>
        <w:textAlignment w:val="auto"/>
        <w:rPr>
          <w:rFonts w:ascii="Aptos" w:hAnsi="Aptos"/>
          <w:szCs w:val="24"/>
        </w:rPr>
      </w:pPr>
      <w:r>
        <w:rPr>
          <w:rFonts w:ascii="Aptos" w:hAnsi="Aptos"/>
          <w:i/>
          <w:iCs/>
          <w:szCs w:val="24"/>
        </w:rPr>
        <w:t>Indretning af kantinen</w:t>
      </w:r>
    </w:p>
    <w:p w14:paraId="2BC44E76" w14:textId="38489BFC" w:rsidR="000C6237" w:rsidRPr="000C6237" w:rsidRDefault="000C6237" w:rsidP="000C6237">
      <w:pPr>
        <w:pStyle w:val="Listeafsnit"/>
        <w:numPr>
          <w:ilvl w:val="1"/>
          <w:numId w:val="9"/>
        </w:numPr>
        <w:overflowPunct/>
        <w:autoSpaceDE/>
        <w:autoSpaceDN/>
        <w:adjustRightInd/>
        <w:textAlignment w:val="auto"/>
        <w:rPr>
          <w:rFonts w:ascii="Aptos" w:hAnsi="Aptos"/>
          <w:szCs w:val="24"/>
        </w:rPr>
      </w:pPr>
      <w:r>
        <w:rPr>
          <w:rFonts w:ascii="Aptos" w:hAnsi="Aptos"/>
          <w:i/>
          <w:iCs/>
          <w:szCs w:val="24"/>
        </w:rPr>
        <w:t>Nyt køkken på lærerværelset</w:t>
      </w:r>
    </w:p>
    <w:p w14:paraId="72F4649A" w14:textId="09CB5114" w:rsidR="000C6237" w:rsidRPr="000C6237" w:rsidRDefault="000C6237" w:rsidP="000C6237">
      <w:pPr>
        <w:pStyle w:val="Listeafsnit"/>
        <w:numPr>
          <w:ilvl w:val="1"/>
          <w:numId w:val="9"/>
        </w:numPr>
        <w:overflowPunct/>
        <w:autoSpaceDE/>
        <w:autoSpaceDN/>
        <w:adjustRightInd/>
        <w:textAlignment w:val="auto"/>
        <w:rPr>
          <w:rFonts w:ascii="Aptos" w:hAnsi="Aptos"/>
          <w:szCs w:val="24"/>
        </w:rPr>
      </w:pPr>
      <w:r>
        <w:rPr>
          <w:rFonts w:ascii="Aptos" w:hAnsi="Aptos"/>
          <w:i/>
          <w:iCs/>
          <w:szCs w:val="24"/>
        </w:rPr>
        <w:t>Indre</w:t>
      </w:r>
      <w:r w:rsidR="00042357">
        <w:rPr>
          <w:rFonts w:ascii="Aptos" w:hAnsi="Aptos"/>
          <w:i/>
          <w:iCs/>
          <w:szCs w:val="24"/>
        </w:rPr>
        <w:t>t</w:t>
      </w:r>
      <w:r>
        <w:rPr>
          <w:rFonts w:ascii="Aptos" w:hAnsi="Aptos"/>
          <w:i/>
          <w:iCs/>
          <w:szCs w:val="24"/>
        </w:rPr>
        <w:t>ning af nyt mødelokale</w:t>
      </w:r>
    </w:p>
    <w:p w14:paraId="1F3C0684" w14:textId="075D56B2" w:rsidR="000C6237" w:rsidRPr="00B73A83" w:rsidRDefault="000C6237" w:rsidP="000C6237">
      <w:pPr>
        <w:pStyle w:val="Listeafsnit"/>
        <w:numPr>
          <w:ilvl w:val="1"/>
          <w:numId w:val="9"/>
        </w:numPr>
        <w:overflowPunct/>
        <w:autoSpaceDE/>
        <w:autoSpaceDN/>
        <w:adjustRightInd/>
        <w:textAlignment w:val="auto"/>
        <w:rPr>
          <w:rFonts w:ascii="Aptos" w:hAnsi="Aptos"/>
          <w:i/>
          <w:iCs/>
          <w:szCs w:val="24"/>
        </w:rPr>
      </w:pPr>
      <w:r w:rsidRPr="00B73A83">
        <w:rPr>
          <w:rFonts w:ascii="Aptos" w:hAnsi="Aptos"/>
          <w:i/>
          <w:iCs/>
        </w:rPr>
        <w:t>Asbestsanering i pedelværkstedet</w:t>
      </w:r>
    </w:p>
    <w:p w14:paraId="3905668D" w14:textId="77777777" w:rsidR="000C6237" w:rsidRPr="000C6237" w:rsidRDefault="000C6237" w:rsidP="000C6237">
      <w:pPr>
        <w:pStyle w:val="Listeafsnit"/>
        <w:overflowPunct/>
        <w:autoSpaceDE/>
        <w:autoSpaceDN/>
        <w:adjustRightInd/>
        <w:ind w:left="1440"/>
        <w:textAlignment w:val="auto"/>
        <w:rPr>
          <w:rFonts w:ascii="Aptos" w:hAnsi="Aptos"/>
          <w:szCs w:val="24"/>
        </w:rPr>
      </w:pPr>
    </w:p>
    <w:p w14:paraId="30320CDA" w14:textId="2981FF3F" w:rsidR="00E94AAB" w:rsidRPr="000C6237" w:rsidRDefault="00656C26" w:rsidP="000C6237">
      <w:pPr>
        <w:overflowPunct/>
        <w:autoSpaceDE/>
        <w:autoSpaceDN/>
        <w:adjustRightInd/>
        <w:ind w:left="426"/>
        <w:textAlignment w:val="auto"/>
        <w:rPr>
          <w:rFonts w:ascii="Aptos" w:hAnsi="Aptos"/>
          <w:szCs w:val="24"/>
        </w:rPr>
      </w:pPr>
      <w:r w:rsidRPr="000C6237">
        <w:rPr>
          <w:rFonts w:ascii="Aptos" w:hAnsi="Aptos"/>
          <w:i/>
          <w:iCs/>
          <w:szCs w:val="24"/>
        </w:rPr>
        <w:t xml:space="preserve">Soltaget over </w:t>
      </w:r>
      <w:r w:rsidR="000C6237">
        <w:rPr>
          <w:rFonts w:ascii="Aptos" w:hAnsi="Aptos"/>
          <w:i/>
          <w:iCs/>
          <w:szCs w:val="24"/>
        </w:rPr>
        <w:t>S</w:t>
      </w:r>
      <w:r w:rsidRPr="000C6237">
        <w:rPr>
          <w:rFonts w:ascii="Aptos" w:hAnsi="Aptos"/>
          <w:i/>
          <w:iCs/>
          <w:szCs w:val="24"/>
        </w:rPr>
        <w:t xml:space="preserve">tore </w:t>
      </w:r>
      <w:r w:rsidR="000C6237">
        <w:rPr>
          <w:rFonts w:ascii="Aptos" w:hAnsi="Aptos"/>
          <w:i/>
          <w:iCs/>
          <w:szCs w:val="24"/>
        </w:rPr>
        <w:t>S</w:t>
      </w:r>
      <w:r w:rsidRPr="000C6237">
        <w:rPr>
          <w:rFonts w:ascii="Aptos" w:hAnsi="Aptos"/>
          <w:i/>
          <w:iCs/>
          <w:szCs w:val="24"/>
        </w:rPr>
        <w:t>al skulle renoveres, men det er ikke kommet i gang.</w:t>
      </w:r>
      <w:r w:rsidRPr="000C6237">
        <w:rPr>
          <w:rFonts w:ascii="Aptos" w:hAnsi="Aptos"/>
          <w:i/>
          <w:iCs/>
          <w:szCs w:val="24"/>
        </w:rPr>
        <w:br/>
        <w:t>Kommentar: vi kan tage brug af forældrekompetencer ved f.eks. større ombygninger.</w:t>
      </w:r>
      <w:r w:rsidRPr="000C6237">
        <w:rPr>
          <w:rFonts w:ascii="Aptos" w:hAnsi="Aptos"/>
          <w:szCs w:val="24"/>
        </w:rPr>
        <w:br/>
      </w:r>
    </w:p>
    <w:p w14:paraId="4029C835" w14:textId="56629899" w:rsidR="00656C26" w:rsidRPr="004C7BDF" w:rsidRDefault="00E24B0A" w:rsidP="00C560A9">
      <w:pPr>
        <w:pStyle w:val="Listeafsnit"/>
        <w:numPr>
          <w:ilvl w:val="0"/>
          <w:numId w:val="9"/>
        </w:numPr>
        <w:overflowPunct/>
        <w:autoSpaceDE/>
        <w:autoSpaceDN/>
        <w:adjustRightInd/>
        <w:ind w:left="426"/>
        <w:textAlignment w:val="auto"/>
        <w:rPr>
          <w:rFonts w:ascii="Aptos" w:hAnsi="Aptos"/>
          <w:szCs w:val="24"/>
        </w:rPr>
      </w:pPr>
      <w:r w:rsidRPr="00DA329A">
        <w:rPr>
          <w:rFonts w:ascii="Aptos" w:hAnsi="Aptos"/>
          <w:szCs w:val="24"/>
        </w:rPr>
        <w:t>Personale</w:t>
      </w:r>
      <w:r w:rsidR="00BF3E36" w:rsidRPr="00DA329A">
        <w:rPr>
          <w:rFonts w:ascii="Aptos" w:hAnsi="Aptos"/>
          <w:szCs w:val="24"/>
        </w:rPr>
        <w:t xml:space="preserve"> (tilgange/afgange)</w:t>
      </w:r>
      <w:r w:rsidRPr="00DA329A">
        <w:rPr>
          <w:rFonts w:ascii="Aptos" w:hAnsi="Aptos"/>
          <w:szCs w:val="24"/>
        </w:rPr>
        <w:t>. Bilag ved</w:t>
      </w:r>
      <w:r w:rsidR="00BF3E36" w:rsidRPr="00DA329A">
        <w:rPr>
          <w:rFonts w:ascii="Aptos" w:hAnsi="Aptos"/>
          <w:szCs w:val="24"/>
        </w:rPr>
        <w:t xml:space="preserve">hæftet. </w:t>
      </w:r>
      <w:r w:rsidR="0074711A" w:rsidRPr="00DA329A">
        <w:rPr>
          <w:rFonts w:ascii="Aptos" w:hAnsi="Aptos"/>
          <w:szCs w:val="24"/>
        </w:rPr>
        <w:t xml:space="preserve"> </w:t>
      </w:r>
      <w:r w:rsidR="00656C26">
        <w:rPr>
          <w:rFonts w:ascii="Aptos" w:hAnsi="Aptos"/>
          <w:szCs w:val="24"/>
        </w:rPr>
        <w:br/>
      </w:r>
      <w:r w:rsidR="00656C26">
        <w:rPr>
          <w:rFonts w:ascii="Aptos" w:hAnsi="Aptos"/>
          <w:i/>
          <w:iCs/>
          <w:szCs w:val="24"/>
        </w:rPr>
        <w:t>Bilaget blev gennemgået.</w:t>
      </w:r>
      <w:r w:rsidR="00BA01A8">
        <w:rPr>
          <w:rFonts w:ascii="Aptos" w:hAnsi="Aptos"/>
          <w:i/>
          <w:iCs/>
          <w:szCs w:val="24"/>
        </w:rPr>
        <w:br/>
      </w:r>
    </w:p>
    <w:p w14:paraId="0107F6B9" w14:textId="647BA0EB" w:rsidR="008035B6" w:rsidRPr="004C7BDF" w:rsidRDefault="00C560A9" w:rsidP="004C7BDF">
      <w:pPr>
        <w:numPr>
          <w:ilvl w:val="0"/>
          <w:numId w:val="7"/>
        </w:numPr>
        <w:rPr>
          <w:rFonts w:ascii="Aptos" w:hAnsi="Aptos"/>
          <w:szCs w:val="24"/>
        </w:rPr>
      </w:pPr>
      <w:r w:rsidRPr="00DA329A">
        <w:rPr>
          <w:rFonts w:ascii="Aptos" w:hAnsi="Aptos"/>
          <w:b/>
          <w:szCs w:val="24"/>
        </w:rPr>
        <w:t>Eventuelt</w:t>
      </w:r>
      <w:r w:rsidR="00874DF6">
        <w:rPr>
          <w:rFonts w:ascii="Aptos" w:hAnsi="Aptos"/>
          <w:b/>
          <w:szCs w:val="24"/>
        </w:rPr>
        <w:br/>
      </w:r>
      <w:r w:rsidR="00874DF6" w:rsidRPr="000C6237">
        <w:rPr>
          <w:rFonts w:ascii="Aptos" w:hAnsi="Aptos"/>
          <w:i/>
          <w:iCs/>
          <w:szCs w:val="24"/>
        </w:rPr>
        <w:t>Borgen-legatet bliver nedlagt</w:t>
      </w:r>
      <w:r w:rsidR="000C6237" w:rsidRPr="000C6237">
        <w:rPr>
          <w:rFonts w:ascii="Aptos" w:hAnsi="Aptos"/>
          <w:i/>
          <w:iCs/>
          <w:szCs w:val="24"/>
        </w:rPr>
        <w:t xml:space="preserve">. </w:t>
      </w:r>
      <w:r w:rsidR="00874DF6" w:rsidRPr="000C6237">
        <w:rPr>
          <w:rFonts w:ascii="Aptos" w:hAnsi="Aptos"/>
          <w:i/>
          <w:iCs/>
          <w:szCs w:val="24"/>
        </w:rPr>
        <w:tab/>
      </w:r>
      <w:r w:rsidR="00874DF6" w:rsidRPr="000C6237">
        <w:rPr>
          <w:rFonts w:ascii="Aptos" w:hAnsi="Aptos"/>
          <w:i/>
          <w:iCs/>
          <w:szCs w:val="24"/>
        </w:rPr>
        <w:br/>
        <w:t xml:space="preserve">Ingrid Jespersens legat: </w:t>
      </w:r>
      <w:r w:rsidR="000C6237" w:rsidRPr="000C6237">
        <w:rPr>
          <w:rFonts w:ascii="Aptos" w:hAnsi="Aptos"/>
          <w:i/>
          <w:iCs/>
          <w:szCs w:val="24"/>
        </w:rPr>
        <w:t>V</w:t>
      </w:r>
      <w:r w:rsidR="00874DF6" w:rsidRPr="000C6237">
        <w:rPr>
          <w:rFonts w:ascii="Aptos" w:hAnsi="Aptos"/>
          <w:i/>
          <w:iCs/>
          <w:szCs w:val="24"/>
        </w:rPr>
        <w:t>i skal finde nye midler til legatet</w:t>
      </w:r>
      <w:r w:rsidR="000C6237" w:rsidRPr="000C6237">
        <w:rPr>
          <w:rFonts w:ascii="Aptos" w:hAnsi="Aptos"/>
          <w:i/>
          <w:iCs/>
          <w:szCs w:val="24"/>
        </w:rPr>
        <w:t xml:space="preserve">. Legatet kan bruges som </w:t>
      </w:r>
      <w:r w:rsidR="00874DF6" w:rsidRPr="000C6237">
        <w:rPr>
          <w:rFonts w:ascii="Aptos" w:hAnsi="Aptos"/>
          <w:i/>
          <w:iCs/>
          <w:szCs w:val="24"/>
        </w:rPr>
        <w:t>Alumne-legat</w:t>
      </w:r>
      <w:r w:rsidR="000C6237" w:rsidRPr="000C6237">
        <w:rPr>
          <w:rFonts w:ascii="Aptos" w:hAnsi="Aptos"/>
          <w:i/>
          <w:iCs/>
          <w:szCs w:val="24"/>
        </w:rPr>
        <w:t>,</w:t>
      </w:r>
      <w:r w:rsidR="00874DF6" w:rsidRPr="000C6237">
        <w:rPr>
          <w:rFonts w:ascii="Aptos" w:hAnsi="Aptos"/>
          <w:i/>
          <w:iCs/>
          <w:szCs w:val="24"/>
        </w:rPr>
        <w:t xml:space="preserve"> og d</w:t>
      </w:r>
      <w:r w:rsidR="000C6237" w:rsidRPr="000C6237">
        <w:rPr>
          <w:rFonts w:ascii="Aptos" w:hAnsi="Aptos"/>
          <w:i/>
          <w:iCs/>
          <w:szCs w:val="24"/>
        </w:rPr>
        <w:t xml:space="preserve">e der har interesse, opfordres til at melde sig til en arbejdsgruppe. </w:t>
      </w:r>
      <w:r w:rsidR="00874DF6" w:rsidRPr="000C6237">
        <w:rPr>
          <w:rFonts w:ascii="Aptos" w:hAnsi="Aptos"/>
          <w:i/>
          <w:iCs/>
          <w:szCs w:val="24"/>
        </w:rPr>
        <w:br/>
        <w:t>Else Puk-legatet er nedlagt.</w:t>
      </w:r>
      <w:r w:rsidR="00BA01A8" w:rsidRPr="000C6237">
        <w:rPr>
          <w:rFonts w:ascii="Aptos" w:hAnsi="Aptos"/>
          <w:i/>
          <w:iCs/>
          <w:szCs w:val="24"/>
        </w:rPr>
        <w:br/>
        <w:t>Emilie: Forældrekredsmødet i maj. Der opfordres til</w:t>
      </w:r>
      <w:r w:rsidR="00B73A83">
        <w:rPr>
          <w:rFonts w:ascii="Aptos" w:hAnsi="Aptos"/>
          <w:i/>
          <w:iCs/>
          <w:szCs w:val="24"/>
        </w:rPr>
        <w:t>,</w:t>
      </w:r>
      <w:r w:rsidR="00BA01A8" w:rsidRPr="000C6237">
        <w:rPr>
          <w:rFonts w:ascii="Aptos" w:hAnsi="Aptos"/>
          <w:i/>
          <w:iCs/>
          <w:szCs w:val="24"/>
        </w:rPr>
        <w:t xml:space="preserve"> at bestyrelsen deltager.</w:t>
      </w:r>
      <w:r w:rsidR="00874DF6" w:rsidRPr="000C6237">
        <w:rPr>
          <w:rFonts w:ascii="Aptos" w:hAnsi="Aptos"/>
          <w:i/>
          <w:iCs/>
          <w:szCs w:val="24"/>
        </w:rPr>
        <w:br/>
      </w:r>
    </w:p>
    <w:sectPr w:rsidR="008035B6" w:rsidRPr="004C7BDF">
      <w:headerReference w:type="even" r:id="rId8"/>
      <w:headerReference w:type="default" r:id="rId9"/>
      <w:headerReference w:type="firs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CE54C" w14:textId="77777777" w:rsidR="00D439D9" w:rsidRDefault="00D439D9" w:rsidP="00216681">
      <w:r>
        <w:separator/>
      </w:r>
    </w:p>
  </w:endnote>
  <w:endnote w:type="continuationSeparator" w:id="0">
    <w:p w14:paraId="637E09A0" w14:textId="77777777" w:rsidR="00D439D9" w:rsidRDefault="00D439D9" w:rsidP="00216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BC049" w14:textId="77777777" w:rsidR="00D439D9" w:rsidRDefault="00D439D9" w:rsidP="00216681">
      <w:r>
        <w:separator/>
      </w:r>
    </w:p>
  </w:footnote>
  <w:footnote w:type="continuationSeparator" w:id="0">
    <w:p w14:paraId="0DF2BCEE" w14:textId="77777777" w:rsidR="00D439D9" w:rsidRDefault="00D439D9" w:rsidP="00216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9594" w14:textId="77777777" w:rsidR="00216681" w:rsidRDefault="00D439D9">
    <w:pPr>
      <w:pStyle w:val="Sidehoved"/>
    </w:pPr>
    <w:r>
      <w:rPr>
        <w:noProof/>
      </w:rPr>
      <w:pict w14:anchorId="16B61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29777" o:spid="_x0000_s1026" type="#_x0000_t75" alt="" style="position:absolute;margin-left:0;margin-top:0;width:585.6pt;height:841.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revpapir IJ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CF97C" w14:textId="1F5BC406" w:rsidR="00216681" w:rsidRDefault="006F346A">
    <w:pPr>
      <w:pStyle w:val="Sidehoved"/>
    </w:pPr>
    <w:r>
      <w:tab/>
    </w:r>
    <w:r>
      <w:tab/>
      <w:t xml:space="preserve">     </w:t>
    </w:r>
    <w:r>
      <w:rPr>
        <w:noProof/>
      </w:rPr>
      <w:drawing>
        <wp:inline distT="0" distB="0" distL="0" distR="0" wp14:anchorId="7B2633D9" wp14:editId="5047C5E2">
          <wp:extent cx="2195021" cy="829408"/>
          <wp:effectExtent l="0" t="0" r="0" b="0"/>
          <wp:docPr id="1538169502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169502" name="Billed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6249" cy="829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736C" w14:textId="77777777" w:rsidR="00216681" w:rsidRDefault="00D439D9">
    <w:pPr>
      <w:pStyle w:val="Sidehoved"/>
    </w:pPr>
    <w:r>
      <w:rPr>
        <w:noProof/>
      </w:rPr>
      <w:pict w14:anchorId="089DDB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29776" o:spid="_x0000_s1025" type="#_x0000_t75" alt="" style="position:absolute;margin-left:0;margin-top:0;width:585.6pt;height:841.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revpapir IJ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2FAB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C3415C"/>
    <w:multiLevelType w:val="hybridMultilevel"/>
    <w:tmpl w:val="6C1AA20C"/>
    <w:lvl w:ilvl="0" w:tplc="529813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7AA06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2207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FCA6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FCE9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4E81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EA66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C4A8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2AA4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5DB23DB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61973E1"/>
    <w:multiLevelType w:val="hybridMultilevel"/>
    <w:tmpl w:val="3A065B94"/>
    <w:lvl w:ilvl="0" w:tplc="7A60273A">
      <w:start w:val="202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75212"/>
    <w:multiLevelType w:val="hybridMultilevel"/>
    <w:tmpl w:val="705E3258"/>
    <w:lvl w:ilvl="0" w:tplc="29949C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583449"/>
    <w:multiLevelType w:val="hybridMultilevel"/>
    <w:tmpl w:val="13E4896E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21E62"/>
    <w:multiLevelType w:val="multilevel"/>
    <w:tmpl w:val="94AE5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FAC198A"/>
    <w:multiLevelType w:val="hybridMultilevel"/>
    <w:tmpl w:val="E8A6D38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7758F47E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44B5D"/>
    <w:multiLevelType w:val="multilevel"/>
    <w:tmpl w:val="5D04DB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3EBD2713"/>
    <w:multiLevelType w:val="multilevel"/>
    <w:tmpl w:val="8182E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418B3B04"/>
    <w:multiLevelType w:val="hybridMultilevel"/>
    <w:tmpl w:val="3F4A78F2"/>
    <w:lvl w:ilvl="0" w:tplc="43BCD5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E47D4"/>
    <w:multiLevelType w:val="hybridMultilevel"/>
    <w:tmpl w:val="924291DE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43F5A"/>
    <w:multiLevelType w:val="multilevel"/>
    <w:tmpl w:val="3BAEFB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B1018B8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FDA3C0D"/>
    <w:multiLevelType w:val="hybridMultilevel"/>
    <w:tmpl w:val="DDEC6A5C"/>
    <w:lvl w:ilvl="0" w:tplc="04060019">
      <w:start w:val="1"/>
      <w:numFmt w:val="lowerLetter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D2247F"/>
    <w:multiLevelType w:val="hybridMultilevel"/>
    <w:tmpl w:val="A064CD12"/>
    <w:lvl w:ilvl="0" w:tplc="EFF87B2A">
      <w:start w:val="3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892821">
    <w:abstractNumId w:val="13"/>
  </w:num>
  <w:num w:numId="2" w16cid:durableId="938290661">
    <w:abstractNumId w:val="4"/>
  </w:num>
  <w:num w:numId="3" w16cid:durableId="94593930">
    <w:abstractNumId w:val="2"/>
  </w:num>
  <w:num w:numId="4" w16cid:durableId="1093088008">
    <w:abstractNumId w:val="0"/>
  </w:num>
  <w:num w:numId="5" w16cid:durableId="784033615">
    <w:abstractNumId w:val="15"/>
  </w:num>
  <w:num w:numId="6" w16cid:durableId="837186092">
    <w:abstractNumId w:val="7"/>
  </w:num>
  <w:num w:numId="7" w16cid:durableId="1431392273">
    <w:abstractNumId w:val="12"/>
  </w:num>
  <w:num w:numId="8" w16cid:durableId="546453697">
    <w:abstractNumId w:val="14"/>
  </w:num>
  <w:num w:numId="9" w16cid:durableId="972641891">
    <w:abstractNumId w:val="11"/>
  </w:num>
  <w:num w:numId="10" w16cid:durableId="1754275528">
    <w:abstractNumId w:val="5"/>
  </w:num>
  <w:num w:numId="11" w16cid:durableId="1384595130">
    <w:abstractNumId w:val="6"/>
  </w:num>
  <w:num w:numId="12" w16cid:durableId="256641793">
    <w:abstractNumId w:val="8"/>
  </w:num>
  <w:num w:numId="13" w16cid:durableId="1290816667">
    <w:abstractNumId w:val="9"/>
  </w:num>
  <w:num w:numId="14" w16cid:durableId="285233014">
    <w:abstractNumId w:val="10"/>
  </w:num>
  <w:num w:numId="15" w16cid:durableId="676731912">
    <w:abstractNumId w:val="1"/>
  </w:num>
  <w:num w:numId="16" w16cid:durableId="1618676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0A9"/>
    <w:rsid w:val="000005B2"/>
    <w:rsid w:val="00002860"/>
    <w:rsid w:val="00011018"/>
    <w:rsid w:val="000156C3"/>
    <w:rsid w:val="00016453"/>
    <w:rsid w:val="00021354"/>
    <w:rsid w:val="00021674"/>
    <w:rsid w:val="00021841"/>
    <w:rsid w:val="000249BF"/>
    <w:rsid w:val="00031180"/>
    <w:rsid w:val="000378F9"/>
    <w:rsid w:val="00042357"/>
    <w:rsid w:val="000523B8"/>
    <w:rsid w:val="00053034"/>
    <w:rsid w:val="00063371"/>
    <w:rsid w:val="00082130"/>
    <w:rsid w:val="00083D83"/>
    <w:rsid w:val="00091ADE"/>
    <w:rsid w:val="00096046"/>
    <w:rsid w:val="000A15AB"/>
    <w:rsid w:val="000B7319"/>
    <w:rsid w:val="000C6237"/>
    <w:rsid w:val="000C6715"/>
    <w:rsid w:val="000D778A"/>
    <w:rsid w:val="000E5E47"/>
    <w:rsid w:val="000E63ED"/>
    <w:rsid w:val="000F11DF"/>
    <w:rsid w:val="000F4356"/>
    <w:rsid w:val="0010101B"/>
    <w:rsid w:val="00107610"/>
    <w:rsid w:val="0012252D"/>
    <w:rsid w:val="00130A13"/>
    <w:rsid w:val="001344E7"/>
    <w:rsid w:val="00136B11"/>
    <w:rsid w:val="00136F22"/>
    <w:rsid w:val="001378CE"/>
    <w:rsid w:val="00137E6D"/>
    <w:rsid w:val="00143730"/>
    <w:rsid w:val="00153A34"/>
    <w:rsid w:val="001740CF"/>
    <w:rsid w:val="00183FA9"/>
    <w:rsid w:val="001862CC"/>
    <w:rsid w:val="001B0BD0"/>
    <w:rsid w:val="001B41B1"/>
    <w:rsid w:val="001B63D2"/>
    <w:rsid w:val="001C7AC3"/>
    <w:rsid w:val="001D23C1"/>
    <w:rsid w:val="001D3C96"/>
    <w:rsid w:val="001F34C4"/>
    <w:rsid w:val="001F7980"/>
    <w:rsid w:val="0020629A"/>
    <w:rsid w:val="00216681"/>
    <w:rsid w:val="00217797"/>
    <w:rsid w:val="002224E7"/>
    <w:rsid w:val="002362A0"/>
    <w:rsid w:val="00251A48"/>
    <w:rsid w:val="00253BCD"/>
    <w:rsid w:val="00264A34"/>
    <w:rsid w:val="0026650F"/>
    <w:rsid w:val="002726C6"/>
    <w:rsid w:val="002729A2"/>
    <w:rsid w:val="00272DB4"/>
    <w:rsid w:val="0027469C"/>
    <w:rsid w:val="00277CD6"/>
    <w:rsid w:val="00280A04"/>
    <w:rsid w:val="0028168C"/>
    <w:rsid w:val="00283C6B"/>
    <w:rsid w:val="0028743E"/>
    <w:rsid w:val="002905E4"/>
    <w:rsid w:val="002951D1"/>
    <w:rsid w:val="00295B70"/>
    <w:rsid w:val="002A44E9"/>
    <w:rsid w:val="002B3FB0"/>
    <w:rsid w:val="002C054E"/>
    <w:rsid w:val="002C0B0B"/>
    <w:rsid w:val="002C2269"/>
    <w:rsid w:val="002C30A4"/>
    <w:rsid w:val="002E4B83"/>
    <w:rsid w:val="002F2C89"/>
    <w:rsid w:val="002F31EB"/>
    <w:rsid w:val="003031EF"/>
    <w:rsid w:val="00307383"/>
    <w:rsid w:val="00307653"/>
    <w:rsid w:val="00312F85"/>
    <w:rsid w:val="00312FEC"/>
    <w:rsid w:val="00314917"/>
    <w:rsid w:val="003154AF"/>
    <w:rsid w:val="003262DA"/>
    <w:rsid w:val="0033036B"/>
    <w:rsid w:val="00331CF2"/>
    <w:rsid w:val="003327BC"/>
    <w:rsid w:val="003437AA"/>
    <w:rsid w:val="00345389"/>
    <w:rsid w:val="00346FCE"/>
    <w:rsid w:val="0035429A"/>
    <w:rsid w:val="00355708"/>
    <w:rsid w:val="00361920"/>
    <w:rsid w:val="00366893"/>
    <w:rsid w:val="00366C4B"/>
    <w:rsid w:val="00370323"/>
    <w:rsid w:val="00372B05"/>
    <w:rsid w:val="00380CBD"/>
    <w:rsid w:val="00382423"/>
    <w:rsid w:val="003868EC"/>
    <w:rsid w:val="00392926"/>
    <w:rsid w:val="00393508"/>
    <w:rsid w:val="003A7F5E"/>
    <w:rsid w:val="003D0820"/>
    <w:rsid w:val="003D2DD4"/>
    <w:rsid w:val="003E20FA"/>
    <w:rsid w:val="003E24FF"/>
    <w:rsid w:val="003F334D"/>
    <w:rsid w:val="00405986"/>
    <w:rsid w:val="00406567"/>
    <w:rsid w:val="00414958"/>
    <w:rsid w:val="00431BB0"/>
    <w:rsid w:val="00454F30"/>
    <w:rsid w:val="00455691"/>
    <w:rsid w:val="004620E2"/>
    <w:rsid w:val="00465FD2"/>
    <w:rsid w:val="004669ED"/>
    <w:rsid w:val="00480DDB"/>
    <w:rsid w:val="00484AEF"/>
    <w:rsid w:val="004938FD"/>
    <w:rsid w:val="00496E37"/>
    <w:rsid w:val="004A13E5"/>
    <w:rsid w:val="004A268D"/>
    <w:rsid w:val="004B3971"/>
    <w:rsid w:val="004B600E"/>
    <w:rsid w:val="004C042E"/>
    <w:rsid w:val="004C7BDF"/>
    <w:rsid w:val="004D4BB3"/>
    <w:rsid w:val="004F326B"/>
    <w:rsid w:val="005047A7"/>
    <w:rsid w:val="00505E3A"/>
    <w:rsid w:val="00510E66"/>
    <w:rsid w:val="005118E2"/>
    <w:rsid w:val="0052061D"/>
    <w:rsid w:val="0052586E"/>
    <w:rsid w:val="00527452"/>
    <w:rsid w:val="00530CC2"/>
    <w:rsid w:val="00544EB8"/>
    <w:rsid w:val="00555E2E"/>
    <w:rsid w:val="00565ECA"/>
    <w:rsid w:val="005808CE"/>
    <w:rsid w:val="005809C5"/>
    <w:rsid w:val="00581BF9"/>
    <w:rsid w:val="00581EBA"/>
    <w:rsid w:val="00582FB3"/>
    <w:rsid w:val="005A0389"/>
    <w:rsid w:val="005A1471"/>
    <w:rsid w:val="005A6D4E"/>
    <w:rsid w:val="005B4307"/>
    <w:rsid w:val="005C25A3"/>
    <w:rsid w:val="005D2094"/>
    <w:rsid w:val="005D5A8D"/>
    <w:rsid w:val="005E11A8"/>
    <w:rsid w:val="005E1D4C"/>
    <w:rsid w:val="005E4944"/>
    <w:rsid w:val="005F2064"/>
    <w:rsid w:val="005F251E"/>
    <w:rsid w:val="005F532B"/>
    <w:rsid w:val="00605581"/>
    <w:rsid w:val="00613884"/>
    <w:rsid w:val="00627043"/>
    <w:rsid w:val="006345C2"/>
    <w:rsid w:val="006409DE"/>
    <w:rsid w:val="00647756"/>
    <w:rsid w:val="00650A84"/>
    <w:rsid w:val="00653FB8"/>
    <w:rsid w:val="00656B4B"/>
    <w:rsid w:val="00656C26"/>
    <w:rsid w:val="00660F22"/>
    <w:rsid w:val="00661001"/>
    <w:rsid w:val="006652CE"/>
    <w:rsid w:val="00667935"/>
    <w:rsid w:val="00667CA7"/>
    <w:rsid w:val="00676EDE"/>
    <w:rsid w:val="006776BD"/>
    <w:rsid w:val="00694F7D"/>
    <w:rsid w:val="0069507C"/>
    <w:rsid w:val="006B63C1"/>
    <w:rsid w:val="006C1B9B"/>
    <w:rsid w:val="006D0148"/>
    <w:rsid w:val="006D0F14"/>
    <w:rsid w:val="006D1BA0"/>
    <w:rsid w:val="006D36C1"/>
    <w:rsid w:val="006D451B"/>
    <w:rsid w:val="006D452B"/>
    <w:rsid w:val="006F346A"/>
    <w:rsid w:val="007029BC"/>
    <w:rsid w:val="00707714"/>
    <w:rsid w:val="00720F42"/>
    <w:rsid w:val="007267F1"/>
    <w:rsid w:val="00727A43"/>
    <w:rsid w:val="007457BB"/>
    <w:rsid w:val="00746250"/>
    <w:rsid w:val="0074711A"/>
    <w:rsid w:val="0075733B"/>
    <w:rsid w:val="0076286B"/>
    <w:rsid w:val="00771703"/>
    <w:rsid w:val="007728D7"/>
    <w:rsid w:val="00780D62"/>
    <w:rsid w:val="00784380"/>
    <w:rsid w:val="00787E24"/>
    <w:rsid w:val="00790DC4"/>
    <w:rsid w:val="0079287E"/>
    <w:rsid w:val="00797DEF"/>
    <w:rsid w:val="007A15F0"/>
    <w:rsid w:val="007A1B7B"/>
    <w:rsid w:val="007B3FB5"/>
    <w:rsid w:val="007B6F03"/>
    <w:rsid w:val="007B7582"/>
    <w:rsid w:val="007B75BE"/>
    <w:rsid w:val="007C04FC"/>
    <w:rsid w:val="007C630A"/>
    <w:rsid w:val="007D0F46"/>
    <w:rsid w:val="007F2CC0"/>
    <w:rsid w:val="007F4B56"/>
    <w:rsid w:val="007F5C20"/>
    <w:rsid w:val="00800C94"/>
    <w:rsid w:val="008035B6"/>
    <w:rsid w:val="00816D58"/>
    <w:rsid w:val="00825EB6"/>
    <w:rsid w:val="00827FD7"/>
    <w:rsid w:val="00833033"/>
    <w:rsid w:val="00837913"/>
    <w:rsid w:val="00841BFF"/>
    <w:rsid w:val="00844019"/>
    <w:rsid w:val="008556FA"/>
    <w:rsid w:val="00856E29"/>
    <w:rsid w:val="008604F4"/>
    <w:rsid w:val="00874DF6"/>
    <w:rsid w:val="0087743C"/>
    <w:rsid w:val="00880618"/>
    <w:rsid w:val="0088240D"/>
    <w:rsid w:val="0088320C"/>
    <w:rsid w:val="00885A4F"/>
    <w:rsid w:val="008948B5"/>
    <w:rsid w:val="00895FDA"/>
    <w:rsid w:val="008A38D8"/>
    <w:rsid w:val="008A3C27"/>
    <w:rsid w:val="008B340B"/>
    <w:rsid w:val="008B38E6"/>
    <w:rsid w:val="008B451E"/>
    <w:rsid w:val="008C693A"/>
    <w:rsid w:val="008D0258"/>
    <w:rsid w:val="008D5F6E"/>
    <w:rsid w:val="008E19D0"/>
    <w:rsid w:val="008E2642"/>
    <w:rsid w:val="008E69CB"/>
    <w:rsid w:val="008E77E9"/>
    <w:rsid w:val="008F0576"/>
    <w:rsid w:val="008F77F9"/>
    <w:rsid w:val="00911044"/>
    <w:rsid w:val="0091273D"/>
    <w:rsid w:val="00915CB1"/>
    <w:rsid w:val="00921F8A"/>
    <w:rsid w:val="00922F5D"/>
    <w:rsid w:val="009312CA"/>
    <w:rsid w:val="00932C0C"/>
    <w:rsid w:val="009330DD"/>
    <w:rsid w:val="00940771"/>
    <w:rsid w:val="009459C5"/>
    <w:rsid w:val="00956208"/>
    <w:rsid w:val="00956A2B"/>
    <w:rsid w:val="00960354"/>
    <w:rsid w:val="009606F0"/>
    <w:rsid w:val="0096480F"/>
    <w:rsid w:val="00967E96"/>
    <w:rsid w:val="00981251"/>
    <w:rsid w:val="00991DC0"/>
    <w:rsid w:val="00996363"/>
    <w:rsid w:val="009A0E19"/>
    <w:rsid w:val="009A6312"/>
    <w:rsid w:val="009A7A70"/>
    <w:rsid w:val="009B4FEB"/>
    <w:rsid w:val="009B7A12"/>
    <w:rsid w:val="009C2928"/>
    <w:rsid w:val="009C47B3"/>
    <w:rsid w:val="009D241C"/>
    <w:rsid w:val="009D2ABA"/>
    <w:rsid w:val="009D2D73"/>
    <w:rsid w:val="009D403F"/>
    <w:rsid w:val="009D40A7"/>
    <w:rsid w:val="009E0E50"/>
    <w:rsid w:val="009E5913"/>
    <w:rsid w:val="009F28FD"/>
    <w:rsid w:val="009F673C"/>
    <w:rsid w:val="00A023BE"/>
    <w:rsid w:val="00A219F7"/>
    <w:rsid w:val="00A234B5"/>
    <w:rsid w:val="00A2597B"/>
    <w:rsid w:val="00A262D3"/>
    <w:rsid w:val="00A41E9F"/>
    <w:rsid w:val="00A447A2"/>
    <w:rsid w:val="00A523FE"/>
    <w:rsid w:val="00A5635B"/>
    <w:rsid w:val="00A67355"/>
    <w:rsid w:val="00A676FD"/>
    <w:rsid w:val="00A67F8B"/>
    <w:rsid w:val="00A72FF8"/>
    <w:rsid w:val="00A77F2B"/>
    <w:rsid w:val="00A93788"/>
    <w:rsid w:val="00AB511C"/>
    <w:rsid w:val="00AC6983"/>
    <w:rsid w:val="00AD4514"/>
    <w:rsid w:val="00B15312"/>
    <w:rsid w:val="00B16114"/>
    <w:rsid w:val="00B23E52"/>
    <w:rsid w:val="00B31A7E"/>
    <w:rsid w:val="00B43449"/>
    <w:rsid w:val="00B475C9"/>
    <w:rsid w:val="00B501B1"/>
    <w:rsid w:val="00B53F35"/>
    <w:rsid w:val="00B73A83"/>
    <w:rsid w:val="00B74519"/>
    <w:rsid w:val="00B9442A"/>
    <w:rsid w:val="00BA01A8"/>
    <w:rsid w:val="00BA2533"/>
    <w:rsid w:val="00BA3C4E"/>
    <w:rsid w:val="00BA6045"/>
    <w:rsid w:val="00BA633C"/>
    <w:rsid w:val="00BA6648"/>
    <w:rsid w:val="00BB52AB"/>
    <w:rsid w:val="00BB6CD5"/>
    <w:rsid w:val="00BC786B"/>
    <w:rsid w:val="00BD4ADC"/>
    <w:rsid w:val="00BD6EC6"/>
    <w:rsid w:val="00BE17DF"/>
    <w:rsid w:val="00BE19C5"/>
    <w:rsid w:val="00BF1DA1"/>
    <w:rsid w:val="00BF3E36"/>
    <w:rsid w:val="00BF469A"/>
    <w:rsid w:val="00C02449"/>
    <w:rsid w:val="00C15A9E"/>
    <w:rsid w:val="00C25E3D"/>
    <w:rsid w:val="00C36617"/>
    <w:rsid w:val="00C4207A"/>
    <w:rsid w:val="00C47A62"/>
    <w:rsid w:val="00C560A9"/>
    <w:rsid w:val="00C577E1"/>
    <w:rsid w:val="00C61EF2"/>
    <w:rsid w:val="00C7134B"/>
    <w:rsid w:val="00C7511E"/>
    <w:rsid w:val="00C830C8"/>
    <w:rsid w:val="00CC0DFB"/>
    <w:rsid w:val="00CC3588"/>
    <w:rsid w:val="00CC606A"/>
    <w:rsid w:val="00CD7E4E"/>
    <w:rsid w:val="00CE14E1"/>
    <w:rsid w:val="00CE2179"/>
    <w:rsid w:val="00CE2ACD"/>
    <w:rsid w:val="00D07BDC"/>
    <w:rsid w:val="00D12230"/>
    <w:rsid w:val="00D213DF"/>
    <w:rsid w:val="00D25FD4"/>
    <w:rsid w:val="00D3245F"/>
    <w:rsid w:val="00D37C59"/>
    <w:rsid w:val="00D40A80"/>
    <w:rsid w:val="00D439D9"/>
    <w:rsid w:val="00D46A1F"/>
    <w:rsid w:val="00D5758D"/>
    <w:rsid w:val="00D6045F"/>
    <w:rsid w:val="00D63609"/>
    <w:rsid w:val="00D63A5F"/>
    <w:rsid w:val="00D65B8A"/>
    <w:rsid w:val="00D7153B"/>
    <w:rsid w:val="00D73E5B"/>
    <w:rsid w:val="00D76BC3"/>
    <w:rsid w:val="00D81B3F"/>
    <w:rsid w:val="00D86BFA"/>
    <w:rsid w:val="00D87095"/>
    <w:rsid w:val="00D92F49"/>
    <w:rsid w:val="00DA3122"/>
    <w:rsid w:val="00DA329A"/>
    <w:rsid w:val="00DB3AA7"/>
    <w:rsid w:val="00DC5CE6"/>
    <w:rsid w:val="00DC78C6"/>
    <w:rsid w:val="00DD74FD"/>
    <w:rsid w:val="00DD756C"/>
    <w:rsid w:val="00DF661B"/>
    <w:rsid w:val="00DF7A91"/>
    <w:rsid w:val="00E114FC"/>
    <w:rsid w:val="00E16FE2"/>
    <w:rsid w:val="00E234F5"/>
    <w:rsid w:val="00E24A3A"/>
    <w:rsid w:val="00E24B0A"/>
    <w:rsid w:val="00E25CA8"/>
    <w:rsid w:val="00E40CAE"/>
    <w:rsid w:val="00E43632"/>
    <w:rsid w:val="00E452F8"/>
    <w:rsid w:val="00E459D2"/>
    <w:rsid w:val="00E606D0"/>
    <w:rsid w:val="00E853DF"/>
    <w:rsid w:val="00E86DB2"/>
    <w:rsid w:val="00E93401"/>
    <w:rsid w:val="00E9426D"/>
    <w:rsid w:val="00E94AAB"/>
    <w:rsid w:val="00EA4BF1"/>
    <w:rsid w:val="00EA7149"/>
    <w:rsid w:val="00EB4663"/>
    <w:rsid w:val="00ED00B9"/>
    <w:rsid w:val="00ED737D"/>
    <w:rsid w:val="00F00776"/>
    <w:rsid w:val="00F02ACF"/>
    <w:rsid w:val="00F0619C"/>
    <w:rsid w:val="00F104E9"/>
    <w:rsid w:val="00F15751"/>
    <w:rsid w:val="00F15EA7"/>
    <w:rsid w:val="00F271CD"/>
    <w:rsid w:val="00F323CF"/>
    <w:rsid w:val="00F37266"/>
    <w:rsid w:val="00F42BC6"/>
    <w:rsid w:val="00F636E2"/>
    <w:rsid w:val="00F72A1D"/>
    <w:rsid w:val="00F736FA"/>
    <w:rsid w:val="00F77845"/>
    <w:rsid w:val="00F85454"/>
    <w:rsid w:val="00FA6B29"/>
    <w:rsid w:val="00FB241D"/>
    <w:rsid w:val="00FB4D47"/>
    <w:rsid w:val="00FD4F6A"/>
    <w:rsid w:val="00FE02E7"/>
    <w:rsid w:val="00FE1F79"/>
    <w:rsid w:val="00FF2054"/>
    <w:rsid w:val="00FF2E63"/>
    <w:rsid w:val="00FF4E67"/>
    <w:rsid w:val="00FF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0CDE7"/>
  <w15:chartTrackingRefBased/>
  <w15:docId w15:val="{97FED666-6CCB-4993-A14B-8CC63FEC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0A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166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16681"/>
  </w:style>
  <w:style w:type="paragraph" w:styleId="Sidefod">
    <w:name w:val="footer"/>
    <w:basedOn w:val="Normal"/>
    <w:link w:val="SidefodTegn"/>
    <w:uiPriority w:val="99"/>
    <w:unhideWhenUsed/>
    <w:rsid w:val="002166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16681"/>
  </w:style>
  <w:style w:type="paragraph" w:styleId="Listeafsnit">
    <w:name w:val="List Paragraph"/>
    <w:basedOn w:val="Normal"/>
    <w:uiPriority w:val="34"/>
    <w:qFormat/>
    <w:rsid w:val="00996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1215">
          <w:marLeft w:val="274"/>
          <w:marRight w:val="0"/>
          <w:marTop w:val="101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6250">
          <w:marLeft w:val="85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9543">
          <w:marLeft w:val="85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3574">
          <w:marLeft w:val="85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9200">
          <w:marLeft w:val="274"/>
          <w:marRight w:val="0"/>
          <w:marTop w:val="101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2581">
          <w:marLeft w:val="274"/>
          <w:marRight w:val="0"/>
          <w:marTop w:val="101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\Documents\Brugerdefinerede%20Office-skabeloner\Brevskabelon%20IJG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47512-A8CE-4728-9AA1-AA03FAA41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Brevskabelon IJG.dotx</Template>
  <TotalTime>10</TotalTime>
  <Pages>2</Pages>
  <Words>438</Words>
  <Characters>2707</Characters>
  <Application>Microsoft Office Word</Application>
  <DocSecurity>0</DocSecurity>
  <Lines>90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apps</dc:creator>
  <cp:keywords/>
  <dc:description/>
  <cp:lastModifiedBy>Mette Angel</cp:lastModifiedBy>
  <cp:revision>4</cp:revision>
  <cp:lastPrinted>2026-04-15T12:55:00Z</cp:lastPrinted>
  <dcterms:created xsi:type="dcterms:W3CDTF">2026-05-12T08:22:00Z</dcterms:created>
  <dcterms:modified xsi:type="dcterms:W3CDTF">2026-05-12T08:31:00Z</dcterms:modified>
</cp:coreProperties>
</file>